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D19D4" w14:textId="77777777" w:rsidR="001C3E55" w:rsidRDefault="001C3E55" w:rsidP="008B3E2D">
      <w:pPr>
        <w:tabs>
          <w:tab w:val="left" w:pos="993"/>
        </w:tabs>
        <w:spacing w:line="360" w:lineRule="auto"/>
        <w:jc w:val="center"/>
        <w:rPr>
          <w:rFonts w:ascii="Arial" w:hAnsi="Arial" w:cs="Arial"/>
          <w:b/>
          <w:bCs/>
          <w:color w:val="00B050"/>
          <w:sz w:val="36"/>
          <w:szCs w:val="36"/>
          <w:lang w:val="en-US"/>
        </w:rPr>
      </w:pPr>
    </w:p>
    <w:p w14:paraId="6614E8AD" w14:textId="77777777" w:rsidR="0007380E" w:rsidRDefault="0007380E" w:rsidP="008B3E2D">
      <w:pPr>
        <w:tabs>
          <w:tab w:val="left" w:pos="993"/>
        </w:tabs>
        <w:spacing w:line="360" w:lineRule="auto"/>
        <w:jc w:val="center"/>
        <w:rPr>
          <w:rFonts w:ascii="Arial" w:hAnsi="Arial" w:cs="Arial"/>
          <w:b/>
          <w:bCs/>
          <w:color w:val="00B050"/>
          <w:sz w:val="36"/>
          <w:szCs w:val="36"/>
          <w:lang w:val="en-US"/>
        </w:rPr>
      </w:pPr>
    </w:p>
    <w:p w14:paraId="4B2F2F0E" w14:textId="77777777" w:rsidR="0007380E" w:rsidRDefault="0007380E" w:rsidP="008B3E2D">
      <w:pPr>
        <w:tabs>
          <w:tab w:val="left" w:pos="993"/>
        </w:tabs>
        <w:spacing w:line="360" w:lineRule="auto"/>
        <w:jc w:val="center"/>
        <w:rPr>
          <w:rFonts w:ascii="Arial" w:hAnsi="Arial" w:cs="Arial"/>
          <w:b/>
          <w:bCs/>
          <w:color w:val="00B050"/>
          <w:sz w:val="36"/>
          <w:szCs w:val="36"/>
          <w:lang w:val="en-US"/>
        </w:rPr>
      </w:pPr>
    </w:p>
    <w:p w14:paraId="6C2D0FBD" w14:textId="77777777" w:rsidR="0007380E" w:rsidRDefault="0007380E" w:rsidP="008B3E2D">
      <w:pPr>
        <w:tabs>
          <w:tab w:val="left" w:pos="993"/>
        </w:tabs>
        <w:spacing w:line="360" w:lineRule="auto"/>
        <w:jc w:val="center"/>
        <w:rPr>
          <w:rFonts w:ascii="Arial" w:hAnsi="Arial" w:cs="Arial"/>
          <w:b/>
          <w:bCs/>
          <w:color w:val="00B050"/>
          <w:sz w:val="36"/>
          <w:szCs w:val="36"/>
          <w:lang w:val="en-US"/>
        </w:rPr>
      </w:pPr>
    </w:p>
    <w:p w14:paraId="17C1B5D5" w14:textId="77777777" w:rsidR="0007380E" w:rsidRDefault="0007380E" w:rsidP="008B3E2D">
      <w:pPr>
        <w:tabs>
          <w:tab w:val="left" w:pos="993"/>
        </w:tabs>
        <w:spacing w:line="360" w:lineRule="auto"/>
        <w:jc w:val="center"/>
        <w:rPr>
          <w:rFonts w:ascii="Arial" w:hAnsi="Arial" w:cs="Arial"/>
          <w:b/>
          <w:bCs/>
          <w:color w:val="00B050"/>
          <w:sz w:val="36"/>
          <w:szCs w:val="36"/>
          <w:lang w:val="en-US"/>
        </w:rPr>
      </w:pPr>
    </w:p>
    <w:p w14:paraId="7D695CB4" w14:textId="77777777" w:rsidR="0007380E" w:rsidRDefault="0007380E" w:rsidP="008B3E2D">
      <w:pPr>
        <w:tabs>
          <w:tab w:val="left" w:pos="993"/>
        </w:tabs>
        <w:spacing w:line="360" w:lineRule="auto"/>
        <w:jc w:val="center"/>
        <w:rPr>
          <w:rFonts w:ascii="Arial" w:hAnsi="Arial" w:cs="Arial"/>
          <w:b/>
          <w:bCs/>
          <w:color w:val="00B050"/>
          <w:sz w:val="36"/>
          <w:szCs w:val="36"/>
          <w:lang w:val="en-US"/>
        </w:rPr>
      </w:pPr>
    </w:p>
    <w:p w14:paraId="425DABA4" w14:textId="22CD7FBC" w:rsidR="00123823" w:rsidRDefault="00123823" w:rsidP="00123823">
      <w:pPr>
        <w:pStyle w:val="Title"/>
        <w:jc w:val="center"/>
        <w:rPr>
          <w:rFonts w:ascii="Arial" w:hAnsi="Arial" w:cs="Arial"/>
          <w:b/>
          <w:bCs/>
          <w:color w:val="339966"/>
          <w:sz w:val="72"/>
          <w:szCs w:val="72"/>
          <w:lang w:val="en-US"/>
        </w:rPr>
      </w:pPr>
      <w:r w:rsidRPr="00FF5A5D">
        <w:rPr>
          <w:rFonts w:ascii="Arial" w:hAnsi="Arial" w:cs="Arial"/>
          <w:b/>
          <w:bCs/>
          <w:color w:val="339966"/>
          <w:sz w:val="72"/>
          <w:szCs w:val="72"/>
          <w:lang w:val="en-US"/>
        </w:rPr>
        <w:t>SEPTEMBER 2022</w:t>
      </w:r>
    </w:p>
    <w:p w14:paraId="40AA23F7" w14:textId="77777777" w:rsidR="00FF5A5D" w:rsidRPr="00FF5A5D" w:rsidRDefault="00FF5A5D" w:rsidP="00FF5A5D">
      <w:pPr>
        <w:rPr>
          <w:lang w:val="en-US"/>
        </w:rPr>
      </w:pPr>
    </w:p>
    <w:p w14:paraId="1522A72E" w14:textId="6D744F06" w:rsidR="00123823" w:rsidRPr="00FF5A5D" w:rsidRDefault="00123823" w:rsidP="00556494">
      <w:pPr>
        <w:rPr>
          <w:rFonts w:ascii="Arial" w:hAnsi="Arial" w:cs="Arial"/>
          <w:lang w:val="en-US"/>
        </w:rPr>
      </w:pPr>
    </w:p>
    <w:p w14:paraId="220885AE" w14:textId="5FF97A77" w:rsidR="00123823" w:rsidRPr="00FF5A5D" w:rsidRDefault="00952166" w:rsidP="00556494">
      <w:pPr>
        <w:rPr>
          <w:rFonts w:ascii="Arial" w:hAnsi="Arial" w:cs="Arial"/>
          <w:sz w:val="48"/>
          <w:szCs w:val="48"/>
          <w:lang w:val="en-US"/>
        </w:rPr>
      </w:pPr>
      <w:r w:rsidRPr="00FF5A5D">
        <w:rPr>
          <w:rFonts w:ascii="Arial" w:hAnsi="Arial" w:cs="Arial"/>
          <w:lang w:val="en-US"/>
        </w:rPr>
        <w:tab/>
      </w:r>
      <w:r w:rsidRPr="00FF5A5D">
        <w:rPr>
          <w:rFonts w:ascii="Arial" w:hAnsi="Arial" w:cs="Arial"/>
          <w:lang w:val="en-US"/>
        </w:rPr>
        <w:tab/>
      </w:r>
      <w:r w:rsidRPr="00FF5A5D">
        <w:rPr>
          <w:rFonts w:ascii="Arial" w:hAnsi="Arial" w:cs="Arial"/>
          <w:lang w:val="en-US"/>
        </w:rPr>
        <w:tab/>
      </w:r>
      <w:r w:rsidRPr="00FF5A5D">
        <w:rPr>
          <w:rFonts w:ascii="Arial" w:hAnsi="Arial" w:cs="Arial"/>
          <w:lang w:val="en-US"/>
        </w:rPr>
        <w:tab/>
      </w:r>
      <w:r w:rsidRPr="00FF5A5D">
        <w:rPr>
          <w:rFonts w:ascii="Arial" w:hAnsi="Arial" w:cs="Arial"/>
          <w:sz w:val="48"/>
          <w:szCs w:val="48"/>
          <w:lang w:val="en-US"/>
        </w:rPr>
        <w:t>Daily Meal Prices:</w:t>
      </w:r>
    </w:p>
    <w:p w14:paraId="00DC214B" w14:textId="77777777" w:rsidR="00952166" w:rsidRPr="00FF5A5D" w:rsidRDefault="00952166" w:rsidP="00556494">
      <w:pPr>
        <w:rPr>
          <w:rFonts w:ascii="Arial" w:hAnsi="Arial" w:cs="Arial"/>
          <w:sz w:val="48"/>
          <w:szCs w:val="48"/>
          <w:lang w:val="en-US"/>
        </w:rPr>
      </w:pPr>
    </w:p>
    <w:p w14:paraId="7D37F9A7" w14:textId="76E36D7C" w:rsidR="00123823" w:rsidRPr="00FF5A5D" w:rsidRDefault="00123823" w:rsidP="00556494">
      <w:pPr>
        <w:ind w:left="2295" w:firstLine="765"/>
        <w:rPr>
          <w:rFonts w:ascii="Arial" w:hAnsi="Arial" w:cs="Arial"/>
          <w:sz w:val="48"/>
          <w:szCs w:val="48"/>
          <w:lang w:eastAsia="en-US"/>
        </w:rPr>
      </w:pPr>
      <w:r w:rsidRPr="00FF5A5D">
        <w:rPr>
          <w:rFonts w:ascii="Arial" w:hAnsi="Arial" w:cs="Arial"/>
          <w:sz w:val="48"/>
          <w:szCs w:val="48"/>
        </w:rPr>
        <w:t>Meal of the Day</w:t>
      </w:r>
      <w:r w:rsidR="00FF5A5D">
        <w:rPr>
          <w:rFonts w:ascii="Arial" w:hAnsi="Arial" w:cs="Arial"/>
          <w:sz w:val="48"/>
          <w:szCs w:val="48"/>
        </w:rPr>
        <w:tab/>
      </w:r>
      <w:r w:rsidR="00FF5A5D">
        <w:rPr>
          <w:rFonts w:ascii="Arial" w:hAnsi="Arial" w:cs="Arial"/>
          <w:sz w:val="48"/>
          <w:szCs w:val="48"/>
        </w:rPr>
        <w:tab/>
      </w:r>
      <w:r w:rsidR="00FF5A5D">
        <w:rPr>
          <w:rFonts w:ascii="Arial" w:hAnsi="Arial" w:cs="Arial"/>
          <w:sz w:val="48"/>
          <w:szCs w:val="48"/>
        </w:rPr>
        <w:tab/>
      </w:r>
      <w:r w:rsidR="00FF5A5D">
        <w:rPr>
          <w:rFonts w:ascii="Arial" w:hAnsi="Arial" w:cs="Arial"/>
          <w:sz w:val="48"/>
          <w:szCs w:val="48"/>
        </w:rPr>
        <w:tab/>
      </w:r>
      <w:r w:rsidR="00FF5A5D">
        <w:rPr>
          <w:rFonts w:ascii="Arial" w:hAnsi="Arial" w:cs="Arial"/>
          <w:sz w:val="48"/>
          <w:szCs w:val="48"/>
        </w:rPr>
        <w:tab/>
      </w:r>
      <w:r w:rsidRPr="00FF5A5D">
        <w:rPr>
          <w:rFonts w:ascii="Arial" w:hAnsi="Arial" w:cs="Arial"/>
          <w:sz w:val="48"/>
          <w:szCs w:val="48"/>
        </w:rPr>
        <w:t>R68-00</w:t>
      </w:r>
    </w:p>
    <w:p w14:paraId="67718216" w14:textId="7F7721AB" w:rsidR="00123823" w:rsidRPr="00FF5A5D" w:rsidRDefault="00123823" w:rsidP="00556494">
      <w:pPr>
        <w:ind w:left="2295" w:firstLine="765"/>
        <w:rPr>
          <w:rFonts w:ascii="Arial" w:hAnsi="Arial" w:cs="Arial"/>
          <w:sz w:val="48"/>
          <w:szCs w:val="48"/>
        </w:rPr>
      </w:pPr>
      <w:r w:rsidRPr="00FF5A5D">
        <w:rPr>
          <w:rFonts w:ascii="Arial" w:hAnsi="Arial" w:cs="Arial"/>
          <w:sz w:val="48"/>
          <w:szCs w:val="48"/>
        </w:rPr>
        <w:t>Dessert</w:t>
      </w:r>
      <w:r w:rsidR="00FF5A5D">
        <w:rPr>
          <w:rFonts w:ascii="Arial" w:hAnsi="Arial" w:cs="Arial"/>
          <w:sz w:val="48"/>
          <w:szCs w:val="48"/>
        </w:rPr>
        <w:tab/>
      </w:r>
      <w:r w:rsidR="00FF5A5D">
        <w:rPr>
          <w:rFonts w:ascii="Arial" w:hAnsi="Arial" w:cs="Arial"/>
          <w:sz w:val="48"/>
          <w:szCs w:val="48"/>
        </w:rPr>
        <w:tab/>
      </w:r>
      <w:r w:rsidR="00FF5A5D">
        <w:rPr>
          <w:rFonts w:ascii="Arial" w:hAnsi="Arial" w:cs="Arial"/>
          <w:sz w:val="48"/>
          <w:szCs w:val="48"/>
        </w:rPr>
        <w:tab/>
      </w:r>
      <w:r w:rsidR="00FF5A5D">
        <w:rPr>
          <w:rFonts w:ascii="Arial" w:hAnsi="Arial" w:cs="Arial"/>
          <w:sz w:val="48"/>
          <w:szCs w:val="48"/>
        </w:rPr>
        <w:tab/>
      </w:r>
      <w:r w:rsidR="00FF5A5D">
        <w:rPr>
          <w:rFonts w:ascii="Arial" w:hAnsi="Arial" w:cs="Arial"/>
          <w:sz w:val="48"/>
          <w:szCs w:val="48"/>
        </w:rPr>
        <w:tab/>
      </w:r>
      <w:r w:rsidR="00FF5A5D">
        <w:rPr>
          <w:rFonts w:ascii="Arial" w:hAnsi="Arial" w:cs="Arial"/>
          <w:sz w:val="48"/>
          <w:szCs w:val="48"/>
        </w:rPr>
        <w:tab/>
      </w:r>
      <w:r w:rsidR="00FF5A5D">
        <w:rPr>
          <w:rFonts w:ascii="Arial" w:hAnsi="Arial" w:cs="Arial"/>
          <w:sz w:val="48"/>
          <w:szCs w:val="48"/>
        </w:rPr>
        <w:tab/>
      </w:r>
      <w:r w:rsidRPr="00FF5A5D">
        <w:rPr>
          <w:rFonts w:ascii="Arial" w:hAnsi="Arial" w:cs="Arial"/>
          <w:sz w:val="48"/>
          <w:szCs w:val="48"/>
        </w:rPr>
        <w:t>R25-00</w:t>
      </w:r>
    </w:p>
    <w:p w14:paraId="0898811A" w14:textId="222C3DFD" w:rsidR="00123823" w:rsidRPr="00FF5A5D" w:rsidRDefault="00123823" w:rsidP="00556494">
      <w:pPr>
        <w:ind w:left="2295" w:firstLine="765"/>
        <w:rPr>
          <w:rFonts w:ascii="Arial" w:hAnsi="Arial" w:cs="Arial"/>
          <w:sz w:val="48"/>
          <w:szCs w:val="48"/>
        </w:rPr>
      </w:pPr>
      <w:r w:rsidRPr="00FF5A5D">
        <w:rPr>
          <w:rFonts w:ascii="Arial" w:hAnsi="Arial" w:cs="Arial"/>
          <w:sz w:val="48"/>
          <w:szCs w:val="48"/>
        </w:rPr>
        <w:t>Sunday Lunch</w:t>
      </w:r>
      <w:r w:rsidR="00FF5A5D">
        <w:rPr>
          <w:rFonts w:ascii="Arial" w:hAnsi="Arial" w:cs="Arial"/>
          <w:sz w:val="48"/>
          <w:szCs w:val="48"/>
        </w:rPr>
        <w:tab/>
      </w:r>
      <w:r w:rsidR="00FF5A5D">
        <w:rPr>
          <w:rFonts w:ascii="Arial" w:hAnsi="Arial" w:cs="Arial"/>
          <w:sz w:val="48"/>
          <w:szCs w:val="48"/>
        </w:rPr>
        <w:tab/>
      </w:r>
      <w:r w:rsidR="00FF5A5D">
        <w:rPr>
          <w:rFonts w:ascii="Arial" w:hAnsi="Arial" w:cs="Arial"/>
          <w:sz w:val="48"/>
          <w:szCs w:val="48"/>
        </w:rPr>
        <w:tab/>
      </w:r>
      <w:r w:rsidR="00FF5A5D">
        <w:rPr>
          <w:rFonts w:ascii="Arial" w:hAnsi="Arial" w:cs="Arial"/>
          <w:sz w:val="48"/>
          <w:szCs w:val="48"/>
        </w:rPr>
        <w:tab/>
      </w:r>
      <w:r w:rsidR="00FF5A5D">
        <w:rPr>
          <w:rFonts w:ascii="Arial" w:hAnsi="Arial" w:cs="Arial"/>
          <w:sz w:val="48"/>
          <w:szCs w:val="48"/>
        </w:rPr>
        <w:tab/>
      </w:r>
      <w:r w:rsidRPr="00FF5A5D">
        <w:rPr>
          <w:rFonts w:ascii="Arial" w:hAnsi="Arial" w:cs="Arial"/>
          <w:sz w:val="48"/>
          <w:szCs w:val="48"/>
        </w:rPr>
        <w:t>R95-00</w:t>
      </w:r>
    </w:p>
    <w:p w14:paraId="5D9D86A1" w14:textId="77777777" w:rsidR="00123823" w:rsidRPr="00FF5A5D" w:rsidRDefault="00123823" w:rsidP="00556494">
      <w:pPr>
        <w:rPr>
          <w:rFonts w:ascii="Arial" w:hAnsi="Arial" w:cs="Arial"/>
          <w:sz w:val="48"/>
          <w:szCs w:val="48"/>
        </w:rPr>
      </w:pPr>
    </w:p>
    <w:p w14:paraId="10FDAE45" w14:textId="51F46626" w:rsidR="00952166" w:rsidRPr="00CA54AF" w:rsidRDefault="00952166" w:rsidP="00556494">
      <w:pPr>
        <w:ind w:left="2295" w:firstLine="765"/>
        <w:rPr>
          <w:rFonts w:ascii="Arial" w:hAnsi="Arial" w:cs="Arial"/>
          <w:sz w:val="48"/>
          <w:szCs w:val="48"/>
        </w:rPr>
      </w:pPr>
      <w:r w:rsidRPr="00CA54AF">
        <w:rPr>
          <w:rFonts w:ascii="Arial" w:hAnsi="Arial" w:cs="Arial"/>
          <w:sz w:val="48"/>
          <w:szCs w:val="48"/>
        </w:rPr>
        <w:t>Additional Charges:</w:t>
      </w:r>
    </w:p>
    <w:p w14:paraId="7F42B390" w14:textId="5530E4EF" w:rsidR="00123823" w:rsidRPr="00CA54AF" w:rsidRDefault="00123823" w:rsidP="00556494">
      <w:pPr>
        <w:ind w:left="2295" w:firstLine="765"/>
        <w:rPr>
          <w:rFonts w:ascii="Arial" w:hAnsi="Arial" w:cs="Arial"/>
          <w:sz w:val="48"/>
          <w:szCs w:val="48"/>
        </w:rPr>
      </w:pPr>
      <w:r w:rsidRPr="00CA54AF">
        <w:rPr>
          <w:rFonts w:ascii="Arial" w:hAnsi="Arial" w:cs="Arial"/>
          <w:sz w:val="48"/>
          <w:szCs w:val="48"/>
        </w:rPr>
        <w:t>Take Away container</w:t>
      </w:r>
      <w:r w:rsidR="00556494" w:rsidRPr="00CA54AF">
        <w:rPr>
          <w:rFonts w:ascii="Arial" w:hAnsi="Arial" w:cs="Arial"/>
          <w:sz w:val="48"/>
          <w:szCs w:val="48"/>
        </w:rPr>
        <w:t xml:space="preserve"> fee</w:t>
      </w:r>
      <w:r w:rsidR="00CA54AF">
        <w:rPr>
          <w:rFonts w:ascii="Arial" w:hAnsi="Arial" w:cs="Arial"/>
          <w:sz w:val="48"/>
          <w:szCs w:val="48"/>
        </w:rPr>
        <w:tab/>
      </w:r>
      <w:r w:rsidR="00FF5A5D" w:rsidRPr="00CA54AF">
        <w:rPr>
          <w:rFonts w:ascii="Arial" w:hAnsi="Arial" w:cs="Arial"/>
          <w:sz w:val="48"/>
          <w:szCs w:val="48"/>
        </w:rPr>
        <w:tab/>
      </w:r>
      <w:r w:rsidR="00FF5A5D" w:rsidRPr="00CA54AF">
        <w:rPr>
          <w:rFonts w:ascii="Arial" w:hAnsi="Arial" w:cs="Arial"/>
          <w:sz w:val="48"/>
          <w:szCs w:val="48"/>
        </w:rPr>
        <w:tab/>
      </w:r>
      <w:r w:rsidRPr="00CA54AF">
        <w:rPr>
          <w:rFonts w:ascii="Arial" w:hAnsi="Arial" w:cs="Arial"/>
          <w:sz w:val="48"/>
          <w:szCs w:val="48"/>
        </w:rPr>
        <w:t>R </w:t>
      </w:r>
      <w:r w:rsidR="00CA54AF" w:rsidRPr="00CA54AF">
        <w:rPr>
          <w:rFonts w:ascii="Arial" w:hAnsi="Arial" w:cs="Arial"/>
          <w:sz w:val="48"/>
          <w:szCs w:val="48"/>
        </w:rPr>
        <w:t>7</w:t>
      </w:r>
      <w:r w:rsidRPr="00CA54AF">
        <w:rPr>
          <w:rFonts w:ascii="Arial" w:hAnsi="Arial" w:cs="Arial"/>
          <w:sz w:val="48"/>
          <w:szCs w:val="48"/>
        </w:rPr>
        <w:t>-00</w:t>
      </w:r>
    </w:p>
    <w:p w14:paraId="01EF23A9" w14:textId="77777777" w:rsidR="00123823" w:rsidRPr="00FF5A5D" w:rsidRDefault="00123823" w:rsidP="00123823">
      <w:pPr>
        <w:rPr>
          <w:rFonts w:ascii="Arial" w:hAnsi="Arial" w:cs="Arial"/>
          <w:sz w:val="36"/>
          <w:szCs w:val="36"/>
        </w:rPr>
      </w:pPr>
    </w:p>
    <w:p w14:paraId="4E37B8A0" w14:textId="77777777" w:rsidR="00123823" w:rsidRPr="00FF5A5D" w:rsidRDefault="00123823" w:rsidP="00123823">
      <w:pPr>
        <w:rPr>
          <w:rFonts w:ascii="Arial" w:hAnsi="Arial" w:cs="Arial"/>
          <w:sz w:val="36"/>
          <w:szCs w:val="36"/>
        </w:rPr>
      </w:pPr>
    </w:p>
    <w:p w14:paraId="4AB2AEBD" w14:textId="77777777" w:rsidR="00123823" w:rsidRPr="00FF5A5D" w:rsidRDefault="00123823" w:rsidP="00952166">
      <w:pPr>
        <w:jc w:val="center"/>
        <w:rPr>
          <w:rFonts w:ascii="Arial" w:hAnsi="Arial" w:cs="Arial"/>
          <w:sz w:val="48"/>
          <w:szCs w:val="48"/>
        </w:rPr>
      </w:pPr>
      <w:r w:rsidRPr="00FF5A5D">
        <w:rPr>
          <w:rFonts w:ascii="Arial" w:hAnsi="Arial" w:cs="Arial"/>
          <w:sz w:val="48"/>
          <w:szCs w:val="48"/>
        </w:rPr>
        <w:t>Kindy book your meals as follow:</w:t>
      </w:r>
    </w:p>
    <w:p w14:paraId="43E6669F" w14:textId="77777777" w:rsidR="00123823" w:rsidRPr="00FF5A5D" w:rsidRDefault="00123823" w:rsidP="00952166">
      <w:pPr>
        <w:jc w:val="center"/>
        <w:rPr>
          <w:rFonts w:ascii="Arial" w:hAnsi="Arial" w:cs="Arial"/>
          <w:sz w:val="48"/>
          <w:szCs w:val="48"/>
        </w:rPr>
      </w:pPr>
    </w:p>
    <w:p w14:paraId="78FBB30E" w14:textId="6B52A752" w:rsidR="00123823" w:rsidRPr="00FF5A5D" w:rsidRDefault="00123823" w:rsidP="00952166">
      <w:pPr>
        <w:jc w:val="center"/>
        <w:rPr>
          <w:rFonts w:ascii="Arial" w:hAnsi="Arial" w:cs="Arial"/>
          <w:sz w:val="48"/>
          <w:szCs w:val="48"/>
        </w:rPr>
      </w:pPr>
      <w:r w:rsidRPr="00FF5A5D">
        <w:rPr>
          <w:rFonts w:ascii="Arial" w:hAnsi="Arial" w:cs="Arial"/>
          <w:sz w:val="48"/>
          <w:szCs w:val="48"/>
        </w:rPr>
        <w:t xml:space="preserve">Lunch bookings </w:t>
      </w:r>
      <w:r w:rsidR="00CA54AF">
        <w:rPr>
          <w:rFonts w:ascii="Arial" w:hAnsi="Arial" w:cs="Arial"/>
          <w:sz w:val="48"/>
          <w:szCs w:val="48"/>
        </w:rPr>
        <w:t>to be made by</w:t>
      </w:r>
      <w:r w:rsidRPr="00FF5A5D">
        <w:rPr>
          <w:rFonts w:ascii="Arial" w:hAnsi="Arial" w:cs="Arial"/>
          <w:sz w:val="48"/>
          <w:szCs w:val="48"/>
        </w:rPr>
        <w:t xml:space="preserve"> 10am for the following day</w:t>
      </w:r>
    </w:p>
    <w:p w14:paraId="6B11235C" w14:textId="755303A6" w:rsidR="00123823" w:rsidRPr="00FF5A5D" w:rsidRDefault="00123823" w:rsidP="00952166">
      <w:pPr>
        <w:jc w:val="center"/>
        <w:rPr>
          <w:rFonts w:ascii="Arial" w:hAnsi="Arial" w:cs="Arial"/>
          <w:sz w:val="48"/>
          <w:szCs w:val="48"/>
        </w:rPr>
      </w:pPr>
      <w:r w:rsidRPr="00FF5A5D">
        <w:rPr>
          <w:rFonts w:ascii="Arial" w:hAnsi="Arial" w:cs="Arial"/>
          <w:sz w:val="48"/>
          <w:szCs w:val="48"/>
        </w:rPr>
        <w:t>Friday fish &amp; chips</w:t>
      </w:r>
      <w:r w:rsidR="00CA54AF">
        <w:rPr>
          <w:rFonts w:ascii="Arial" w:hAnsi="Arial" w:cs="Arial"/>
          <w:sz w:val="48"/>
          <w:szCs w:val="48"/>
        </w:rPr>
        <w:t xml:space="preserve"> bookings to made </w:t>
      </w:r>
      <w:r w:rsidRPr="00FF5A5D">
        <w:rPr>
          <w:rFonts w:ascii="Arial" w:hAnsi="Arial" w:cs="Arial"/>
          <w:sz w:val="48"/>
          <w:szCs w:val="48"/>
        </w:rPr>
        <w:t xml:space="preserve">by 10am </w:t>
      </w:r>
      <w:r w:rsidR="00CA54AF">
        <w:rPr>
          <w:rFonts w:ascii="Arial" w:hAnsi="Arial" w:cs="Arial"/>
          <w:sz w:val="48"/>
          <w:szCs w:val="48"/>
        </w:rPr>
        <w:t>on the day</w:t>
      </w:r>
    </w:p>
    <w:p w14:paraId="0B866341" w14:textId="61735F86" w:rsidR="00123823" w:rsidRPr="00FF5A5D" w:rsidRDefault="00123823" w:rsidP="00952166">
      <w:pPr>
        <w:jc w:val="center"/>
        <w:rPr>
          <w:rFonts w:ascii="Arial" w:hAnsi="Arial" w:cs="Arial"/>
          <w:sz w:val="48"/>
          <w:szCs w:val="48"/>
        </w:rPr>
      </w:pPr>
      <w:r w:rsidRPr="00FF5A5D">
        <w:rPr>
          <w:rFonts w:ascii="Arial" w:hAnsi="Arial" w:cs="Arial"/>
          <w:sz w:val="48"/>
          <w:szCs w:val="48"/>
        </w:rPr>
        <w:t>Sunday Lunch</w:t>
      </w:r>
      <w:r w:rsidR="00CA54AF">
        <w:rPr>
          <w:rFonts w:ascii="Arial" w:hAnsi="Arial" w:cs="Arial"/>
          <w:sz w:val="48"/>
          <w:szCs w:val="48"/>
        </w:rPr>
        <w:t xml:space="preserve"> bookings to be made</w:t>
      </w:r>
      <w:r w:rsidRPr="00FF5A5D">
        <w:rPr>
          <w:rFonts w:ascii="Arial" w:hAnsi="Arial" w:cs="Arial"/>
          <w:sz w:val="48"/>
          <w:szCs w:val="48"/>
        </w:rPr>
        <w:t xml:space="preserve"> by 2pm on </w:t>
      </w:r>
      <w:r w:rsidR="00CA54AF">
        <w:rPr>
          <w:rFonts w:ascii="Arial" w:hAnsi="Arial" w:cs="Arial"/>
          <w:sz w:val="48"/>
          <w:szCs w:val="48"/>
        </w:rPr>
        <w:t xml:space="preserve">the </w:t>
      </w:r>
      <w:r w:rsidRPr="00FF5A5D">
        <w:rPr>
          <w:rFonts w:ascii="Arial" w:hAnsi="Arial" w:cs="Arial"/>
          <w:sz w:val="48"/>
          <w:szCs w:val="48"/>
        </w:rPr>
        <w:t>Friday afternoon</w:t>
      </w:r>
    </w:p>
    <w:p w14:paraId="54BC97E0" w14:textId="40EF4E9F" w:rsidR="0033224A" w:rsidRPr="00FF5A5D" w:rsidRDefault="0033224A" w:rsidP="00952166">
      <w:pPr>
        <w:jc w:val="center"/>
        <w:rPr>
          <w:rFonts w:ascii="Arial" w:hAnsi="Arial" w:cs="Arial"/>
          <w:sz w:val="48"/>
          <w:szCs w:val="48"/>
        </w:rPr>
      </w:pPr>
    </w:p>
    <w:p w14:paraId="37A7EF39" w14:textId="0978648D" w:rsidR="0033224A" w:rsidRPr="00B80FA4" w:rsidRDefault="0033224A" w:rsidP="00952166">
      <w:pPr>
        <w:jc w:val="center"/>
        <w:rPr>
          <w:rFonts w:asciiTheme="majorHAnsi" w:hAnsiTheme="majorHAnsi" w:cstheme="majorHAnsi"/>
          <w:sz w:val="48"/>
          <w:szCs w:val="48"/>
        </w:rPr>
      </w:pPr>
      <w:r w:rsidRPr="00FF5A5D">
        <w:rPr>
          <w:rFonts w:ascii="Arial" w:hAnsi="Arial" w:cs="Arial"/>
          <w:sz w:val="48"/>
          <w:szCs w:val="48"/>
        </w:rPr>
        <w:t xml:space="preserve">For any Dietary Requirements please contact </w:t>
      </w:r>
      <w:r w:rsidR="00E21347" w:rsidRPr="00FF5A5D">
        <w:rPr>
          <w:rFonts w:ascii="Arial" w:hAnsi="Arial" w:cs="Arial"/>
          <w:sz w:val="48"/>
          <w:szCs w:val="48"/>
        </w:rPr>
        <w:t>u</w:t>
      </w:r>
      <w:r w:rsidRPr="00FF5A5D">
        <w:rPr>
          <w:rFonts w:ascii="Arial" w:hAnsi="Arial" w:cs="Arial"/>
          <w:sz w:val="48"/>
          <w:szCs w:val="48"/>
        </w:rPr>
        <w:t>s at the Bistro</w:t>
      </w:r>
    </w:p>
    <w:p w14:paraId="5AC0F687" w14:textId="77777777" w:rsidR="00123823" w:rsidRDefault="00123823" w:rsidP="00FB3BBC">
      <w:pPr>
        <w:pStyle w:val="Title"/>
        <w:jc w:val="center"/>
        <w:rPr>
          <w:b/>
          <w:bCs/>
          <w:color w:val="339966"/>
          <w:lang w:val="en-US"/>
        </w:rPr>
      </w:pPr>
    </w:p>
    <w:p w14:paraId="2AE153CE" w14:textId="4AF0ADDC" w:rsidR="00123823" w:rsidRDefault="00CA54AF" w:rsidP="00FB3BBC">
      <w:pPr>
        <w:pStyle w:val="Title"/>
        <w:jc w:val="center"/>
        <w:rPr>
          <w:b/>
          <w:bCs/>
          <w:color w:val="339966"/>
          <w:lang w:val="en-US"/>
        </w:rPr>
      </w:pPr>
      <w:r>
        <w:rPr>
          <w:b/>
          <w:bCs/>
          <w:color w:val="339966"/>
          <w:lang w:val="en-US"/>
        </w:rPr>
        <w:t xml:space="preserve">Note: Friday evening fish &amp; chips will be served </w:t>
      </w:r>
      <w:r>
        <w:rPr>
          <w:b/>
          <w:bCs/>
          <w:color w:val="339966"/>
          <w:lang w:val="en-US"/>
        </w:rPr>
        <w:br/>
        <w:t>between 4pm  - 5pm</w:t>
      </w:r>
    </w:p>
    <w:p w14:paraId="667EC491" w14:textId="7543162D" w:rsidR="00123823" w:rsidRDefault="00123823" w:rsidP="00FB3BBC">
      <w:pPr>
        <w:pStyle w:val="Title"/>
        <w:jc w:val="center"/>
        <w:rPr>
          <w:b/>
          <w:bCs/>
          <w:color w:val="339966"/>
          <w:lang w:val="en-US"/>
        </w:rPr>
      </w:pPr>
    </w:p>
    <w:p w14:paraId="29B6B01D" w14:textId="608F1470" w:rsidR="0077111F" w:rsidRDefault="0077111F" w:rsidP="0077111F">
      <w:pPr>
        <w:rPr>
          <w:lang w:val="en-US"/>
        </w:rPr>
      </w:pPr>
    </w:p>
    <w:p w14:paraId="6C0FE699" w14:textId="77777777" w:rsidR="0077111F" w:rsidRPr="0077111F" w:rsidRDefault="0077111F" w:rsidP="0077111F">
      <w:pPr>
        <w:rPr>
          <w:lang w:val="en-US"/>
        </w:rPr>
      </w:pPr>
    </w:p>
    <w:p w14:paraId="6576DB07" w14:textId="08CF2F0E" w:rsidR="00123823" w:rsidRDefault="00123823" w:rsidP="00FB3BBC">
      <w:pPr>
        <w:pStyle w:val="Title"/>
        <w:jc w:val="center"/>
        <w:rPr>
          <w:b/>
          <w:bCs/>
          <w:color w:val="339966"/>
          <w:lang w:val="en-US"/>
        </w:rPr>
      </w:pPr>
    </w:p>
    <w:p w14:paraId="513B4085" w14:textId="54706BE1" w:rsidR="00123823" w:rsidRDefault="00123823" w:rsidP="00FB3BBC">
      <w:pPr>
        <w:pStyle w:val="Title"/>
        <w:jc w:val="center"/>
        <w:rPr>
          <w:b/>
          <w:bCs/>
          <w:color w:val="339966"/>
          <w:lang w:val="en-US"/>
        </w:rPr>
      </w:pPr>
    </w:p>
    <w:p w14:paraId="1B978AFC" w14:textId="77777777" w:rsidR="00CA54AF" w:rsidRPr="00CA54AF" w:rsidRDefault="00CA54AF" w:rsidP="00CA54AF">
      <w:pPr>
        <w:rPr>
          <w:lang w:val="en-US"/>
        </w:rPr>
      </w:pPr>
    </w:p>
    <w:p w14:paraId="28D3CF50" w14:textId="7D3E7102" w:rsidR="00123823" w:rsidRDefault="00FF5A5D" w:rsidP="00FB3BBC">
      <w:pPr>
        <w:pStyle w:val="Title"/>
        <w:jc w:val="center"/>
        <w:rPr>
          <w:b/>
          <w:bCs/>
          <w:color w:val="339966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E3B6D02" wp14:editId="670CD473">
            <wp:simplePos x="0" y="0"/>
            <wp:positionH relativeFrom="margin">
              <wp:posOffset>7458075</wp:posOffset>
            </wp:positionH>
            <wp:positionV relativeFrom="paragraph">
              <wp:posOffset>251460</wp:posOffset>
            </wp:positionV>
            <wp:extent cx="2400300" cy="1157605"/>
            <wp:effectExtent l="0" t="0" r="0" b="4445"/>
            <wp:wrapThrough wrapText="bothSides">
              <wp:wrapPolygon edited="0">
                <wp:start x="0" y="0"/>
                <wp:lineTo x="0" y="21327"/>
                <wp:lineTo x="21429" y="21327"/>
                <wp:lineTo x="21429" y="0"/>
                <wp:lineTo x="0" y="0"/>
              </wp:wrapPolygon>
            </wp:wrapThrough>
            <wp:docPr id="2" name="Picture 2" descr="WPC (0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PC (003)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025E6" w14:textId="31EAC34B" w:rsidR="00FF5A5D" w:rsidRDefault="00FF5A5D" w:rsidP="00FF5A5D">
      <w:pPr>
        <w:rPr>
          <w:lang w:val="en-US"/>
        </w:rPr>
      </w:pPr>
    </w:p>
    <w:p w14:paraId="1652ECD0" w14:textId="0653B5DE" w:rsidR="00FF5A5D" w:rsidRDefault="00FF5A5D" w:rsidP="00FF5A5D">
      <w:pPr>
        <w:rPr>
          <w:lang w:val="en-US"/>
        </w:rPr>
      </w:pPr>
    </w:p>
    <w:p w14:paraId="5474B201" w14:textId="77777777" w:rsidR="00FF5A5D" w:rsidRPr="00FF5A5D" w:rsidRDefault="00FF5A5D" w:rsidP="00FF5A5D">
      <w:pPr>
        <w:rPr>
          <w:lang w:val="en-US"/>
        </w:rPr>
      </w:pPr>
    </w:p>
    <w:p w14:paraId="25E87674" w14:textId="2224715F" w:rsidR="00123823" w:rsidRDefault="00123823" w:rsidP="00952166">
      <w:pPr>
        <w:pStyle w:val="Title"/>
        <w:rPr>
          <w:b/>
          <w:bCs/>
          <w:color w:val="339966"/>
          <w:lang w:val="en-US"/>
        </w:rPr>
      </w:pPr>
    </w:p>
    <w:p w14:paraId="6B1E0D3F" w14:textId="77777777" w:rsidR="00CA54AF" w:rsidRPr="00CA54AF" w:rsidRDefault="00CA54AF" w:rsidP="00CA54AF">
      <w:pPr>
        <w:rPr>
          <w:lang w:val="en-US"/>
        </w:rPr>
      </w:pPr>
    </w:p>
    <w:p w14:paraId="77DB50C0" w14:textId="77777777" w:rsidR="00FF5A5D" w:rsidRPr="00FF5A5D" w:rsidRDefault="00FF5A5D" w:rsidP="00FF5A5D">
      <w:pPr>
        <w:rPr>
          <w:lang w:val="en-US"/>
        </w:rPr>
      </w:pPr>
    </w:p>
    <w:tbl>
      <w:tblPr>
        <w:tblStyle w:val="TableGrid"/>
        <w:tblW w:w="15025" w:type="dxa"/>
        <w:tblInd w:w="421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251"/>
        <w:gridCol w:w="4644"/>
        <w:gridCol w:w="4656"/>
        <w:gridCol w:w="3474"/>
      </w:tblGrid>
      <w:tr w:rsidR="00FB3BBC" w:rsidRPr="00A01A63" w14:paraId="285ECE26" w14:textId="77777777" w:rsidTr="008B4969">
        <w:trPr>
          <w:trHeight w:val="476"/>
        </w:trPr>
        <w:tc>
          <w:tcPr>
            <w:tcW w:w="2251" w:type="dxa"/>
          </w:tcPr>
          <w:p w14:paraId="4D2D1F6A" w14:textId="55380954" w:rsidR="004D29EE" w:rsidRPr="00A01A63" w:rsidRDefault="00013ABD" w:rsidP="001C3E55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36"/>
                <w:szCs w:val="36"/>
                <w:lang w:val="en-US"/>
              </w:rPr>
            </w:pPr>
            <w:r w:rsidRPr="00A01A63">
              <w:rPr>
                <w:rFonts w:ascii="Arial" w:hAnsi="Arial" w:cs="Arial"/>
                <w:b/>
                <w:bCs/>
                <w:sz w:val="36"/>
                <w:szCs w:val="36"/>
                <w:lang w:val="en-US"/>
              </w:rPr>
              <w:lastRenderedPageBreak/>
              <w:t>DATE</w:t>
            </w:r>
          </w:p>
        </w:tc>
        <w:tc>
          <w:tcPr>
            <w:tcW w:w="4644" w:type="dxa"/>
          </w:tcPr>
          <w:p w14:paraId="571B0A5C" w14:textId="5B47DD9F" w:rsidR="004D29EE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36"/>
                <w:szCs w:val="36"/>
                <w:lang w:val="en-US"/>
              </w:rPr>
            </w:pPr>
            <w:r w:rsidRPr="00A01A63">
              <w:rPr>
                <w:rFonts w:ascii="Arial" w:hAnsi="Arial" w:cs="Arial"/>
                <w:b/>
                <w:bCs/>
                <w:sz w:val="36"/>
                <w:szCs w:val="36"/>
                <w:lang w:val="en-US"/>
              </w:rPr>
              <w:t>MAIN COURSE OPTION 1</w:t>
            </w:r>
          </w:p>
        </w:tc>
        <w:tc>
          <w:tcPr>
            <w:tcW w:w="4656" w:type="dxa"/>
          </w:tcPr>
          <w:p w14:paraId="436957FE" w14:textId="07219375" w:rsidR="004D29EE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36"/>
                <w:szCs w:val="36"/>
                <w:lang w:val="en-US"/>
              </w:rPr>
            </w:pPr>
            <w:r w:rsidRPr="00A01A63">
              <w:rPr>
                <w:rFonts w:ascii="Arial" w:hAnsi="Arial" w:cs="Arial"/>
                <w:b/>
                <w:bCs/>
                <w:sz w:val="36"/>
                <w:szCs w:val="36"/>
                <w:lang w:val="en-US"/>
              </w:rPr>
              <w:t>MAIN COURSE OPTION 2</w:t>
            </w:r>
          </w:p>
        </w:tc>
        <w:tc>
          <w:tcPr>
            <w:tcW w:w="3474" w:type="dxa"/>
          </w:tcPr>
          <w:p w14:paraId="3B618CAE" w14:textId="7F4F65D2" w:rsidR="004D29EE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36"/>
                <w:szCs w:val="36"/>
                <w:lang w:val="en-US"/>
              </w:rPr>
            </w:pPr>
            <w:r w:rsidRPr="00A01A63">
              <w:rPr>
                <w:rFonts w:ascii="Arial" w:hAnsi="Arial" w:cs="Arial"/>
                <w:b/>
                <w:bCs/>
                <w:sz w:val="36"/>
                <w:szCs w:val="36"/>
                <w:lang w:val="en-US"/>
              </w:rPr>
              <w:t>DESSERT</w:t>
            </w:r>
          </w:p>
        </w:tc>
      </w:tr>
      <w:tr w:rsidR="00FB3BBC" w:rsidRPr="00A01A63" w14:paraId="1E688E3F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58174099" w14:textId="02495529" w:rsidR="004D29EE" w:rsidRPr="00A01A63" w:rsidRDefault="00013ABD" w:rsidP="004D29EE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THURSDAY</w:t>
            </w:r>
          </w:p>
          <w:p w14:paraId="0F1621A6" w14:textId="751BF525" w:rsidR="004D29EE" w:rsidRPr="00A01A63" w:rsidRDefault="00013ABD" w:rsidP="004D29EE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1 SEPTEMBER 2022</w:t>
            </w:r>
          </w:p>
        </w:tc>
        <w:tc>
          <w:tcPr>
            <w:tcW w:w="4644" w:type="dxa"/>
            <w:vAlign w:val="center"/>
          </w:tcPr>
          <w:p w14:paraId="21B34505" w14:textId="5642D181" w:rsidR="00735B21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A01A63">
              <w:rPr>
                <w:rFonts w:ascii="Arial" w:hAnsi="Arial" w:cs="Arial"/>
                <w:sz w:val="32"/>
                <w:szCs w:val="32"/>
                <w:lang w:val="en-US"/>
              </w:rPr>
              <w:t>THAI FISH CAKES WITH TOMATO RELISH, MASHED POTATOES &amp; STIR-FRIED VEGETABLES</w:t>
            </w:r>
          </w:p>
        </w:tc>
        <w:tc>
          <w:tcPr>
            <w:tcW w:w="4656" w:type="dxa"/>
            <w:vAlign w:val="center"/>
          </w:tcPr>
          <w:p w14:paraId="0477886E" w14:textId="0E0C4314" w:rsidR="006524EA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BEEF MEATBALLS WITH GRAVY, PARSLEY RICE, CARROTS &amp; PEA’S</w:t>
            </w:r>
          </w:p>
        </w:tc>
        <w:tc>
          <w:tcPr>
            <w:tcW w:w="3474" w:type="dxa"/>
          </w:tcPr>
          <w:p w14:paraId="78B99C74" w14:textId="77777777" w:rsidR="00B12E24" w:rsidRPr="00A01A63" w:rsidRDefault="00B12E24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03B40CB3" w14:textId="77777777" w:rsidR="00B12E24" w:rsidRPr="00A01A63" w:rsidRDefault="00B12E24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D57DA90" w14:textId="17CE8361" w:rsidR="0090505F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APPLE CRUMBLE WITH CUSTARD</w:t>
            </w:r>
          </w:p>
        </w:tc>
      </w:tr>
      <w:tr w:rsidR="00FB3BBC" w:rsidRPr="00A01A63" w14:paraId="7CCCDB44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2C25C8C0" w14:textId="4839BE5B" w:rsidR="004D29EE" w:rsidRPr="00A01A63" w:rsidRDefault="00013ABD" w:rsidP="004D29EE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FRIDAY</w:t>
            </w:r>
          </w:p>
          <w:p w14:paraId="6B3CF3E6" w14:textId="6892EFF6" w:rsidR="004D29EE" w:rsidRPr="00A01A63" w:rsidRDefault="00013ABD" w:rsidP="0090505F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2 SEPTEMBER 2022</w:t>
            </w:r>
          </w:p>
        </w:tc>
        <w:tc>
          <w:tcPr>
            <w:tcW w:w="4644" w:type="dxa"/>
            <w:vAlign w:val="center"/>
          </w:tcPr>
          <w:p w14:paraId="5E1854EA" w14:textId="33E56C53" w:rsidR="009A2EA3" w:rsidRPr="00A01A63" w:rsidRDefault="005D21AF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HOMEMADE BACON, RED ONION &amp; BROCOLLI QUICHE</w:t>
            </w:r>
          </w:p>
          <w:p w14:paraId="03DE667A" w14:textId="3FCCA942" w:rsidR="00681568" w:rsidRPr="00A01A63" w:rsidRDefault="00681568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A01A63">
              <w:rPr>
                <w:rFonts w:ascii="Arial" w:hAnsi="Arial" w:cs="Arial"/>
                <w:sz w:val="32"/>
                <w:szCs w:val="32"/>
                <w:lang w:val="en-US"/>
              </w:rPr>
              <w:t>WITH CHIPS &amp; GREEK SALAD</w:t>
            </w:r>
          </w:p>
        </w:tc>
        <w:tc>
          <w:tcPr>
            <w:tcW w:w="4656" w:type="dxa"/>
            <w:vAlign w:val="center"/>
          </w:tcPr>
          <w:p w14:paraId="060DF725" w14:textId="5BDBD2E1" w:rsidR="004D29EE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A01A63">
              <w:rPr>
                <w:rFonts w:ascii="Arial" w:hAnsi="Arial" w:cs="Arial"/>
                <w:sz w:val="32"/>
                <w:szCs w:val="32"/>
                <w:lang w:val="en-US"/>
              </w:rPr>
              <w:t>FRIED</w:t>
            </w:r>
            <w:r w:rsidR="00DF30E2" w:rsidRPr="00A01A63">
              <w:rPr>
                <w:rFonts w:ascii="Arial" w:hAnsi="Arial" w:cs="Arial"/>
                <w:sz w:val="32"/>
                <w:szCs w:val="32"/>
                <w:lang w:val="en-US"/>
              </w:rPr>
              <w:t>/GRILLED</w:t>
            </w:r>
            <w:r w:rsidRPr="00A01A63">
              <w:rPr>
                <w:rFonts w:ascii="Arial" w:hAnsi="Arial" w:cs="Arial"/>
                <w:sz w:val="32"/>
                <w:szCs w:val="32"/>
                <w:lang w:val="en-US"/>
              </w:rPr>
              <w:t xml:space="preserve"> HAKE WITH TARTAR SAUCE, FRESH LEMON, CHIPS &amp; GREEK SALAD</w:t>
            </w:r>
          </w:p>
        </w:tc>
        <w:tc>
          <w:tcPr>
            <w:tcW w:w="3474" w:type="dxa"/>
            <w:vAlign w:val="center"/>
          </w:tcPr>
          <w:p w14:paraId="60CEE8FB" w14:textId="0746A441" w:rsidR="004D29EE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A01A63">
              <w:rPr>
                <w:rFonts w:ascii="Arial" w:hAnsi="Arial" w:cs="Arial"/>
                <w:sz w:val="32"/>
                <w:szCs w:val="32"/>
                <w:lang w:val="en-US"/>
              </w:rPr>
              <w:t>ICE CREAM &amp; CHOCOLATE SAUCE</w:t>
            </w:r>
          </w:p>
        </w:tc>
      </w:tr>
      <w:tr w:rsidR="00FB3BBC" w:rsidRPr="00A01A63" w14:paraId="112A9DD1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5A04CA18" w14:textId="032E7683" w:rsidR="004D29EE" w:rsidRPr="00A01A63" w:rsidRDefault="00013ABD" w:rsidP="004D29EE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SATURDAY</w:t>
            </w:r>
          </w:p>
          <w:p w14:paraId="50C0A308" w14:textId="680C9465" w:rsidR="004D29EE" w:rsidRPr="00A01A63" w:rsidRDefault="00013ABD" w:rsidP="0090505F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3 SEPTEMBER 2022</w:t>
            </w:r>
          </w:p>
        </w:tc>
        <w:tc>
          <w:tcPr>
            <w:tcW w:w="4644" w:type="dxa"/>
            <w:vAlign w:val="center"/>
          </w:tcPr>
          <w:p w14:paraId="763FC5DD" w14:textId="525E3561" w:rsidR="004D29EE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A01A63">
              <w:rPr>
                <w:rFonts w:ascii="Arial" w:hAnsi="Arial" w:cs="Arial"/>
                <w:sz w:val="32"/>
                <w:szCs w:val="32"/>
                <w:lang w:val="en-US"/>
              </w:rPr>
              <w:t>BEEF LASAGNE</w:t>
            </w:r>
          </w:p>
          <w:p w14:paraId="093B409A" w14:textId="4B120AD0" w:rsidR="00013ABD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A01A63">
              <w:rPr>
                <w:rFonts w:ascii="Arial" w:hAnsi="Arial" w:cs="Arial"/>
                <w:sz w:val="32"/>
                <w:szCs w:val="32"/>
                <w:lang w:val="en-US"/>
              </w:rPr>
              <w:t>WITH GREEK SALAD</w:t>
            </w:r>
          </w:p>
        </w:tc>
        <w:tc>
          <w:tcPr>
            <w:tcW w:w="4656" w:type="dxa"/>
            <w:vAlign w:val="center"/>
          </w:tcPr>
          <w:p w14:paraId="412A0D7E" w14:textId="576AE9BF" w:rsidR="00013ABD" w:rsidRPr="00A01A63" w:rsidRDefault="00013ABD" w:rsidP="002B55BC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A01A63">
              <w:rPr>
                <w:rFonts w:ascii="Arial" w:hAnsi="Arial" w:cs="Arial"/>
                <w:sz w:val="32"/>
                <w:szCs w:val="32"/>
                <w:lang w:val="en-US"/>
              </w:rPr>
              <w:t>3 CHEESE &amp; CORIANDER QUICHE</w:t>
            </w:r>
            <w:r w:rsidR="002B55BC"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 w:rsidRPr="00A01A63">
              <w:rPr>
                <w:rFonts w:ascii="Arial" w:hAnsi="Arial" w:cs="Arial"/>
                <w:sz w:val="32"/>
                <w:szCs w:val="32"/>
                <w:lang w:val="en-US"/>
              </w:rPr>
              <w:t xml:space="preserve">WITH BABY POTATOES &amp; </w:t>
            </w:r>
            <w:r w:rsidR="00192E48" w:rsidRPr="00A01A63">
              <w:rPr>
                <w:rFonts w:ascii="Arial" w:hAnsi="Arial" w:cs="Arial"/>
                <w:sz w:val="32"/>
                <w:szCs w:val="32"/>
                <w:lang w:val="en-US"/>
              </w:rPr>
              <w:t>SEASONAL VEGETABLES</w:t>
            </w:r>
          </w:p>
        </w:tc>
        <w:tc>
          <w:tcPr>
            <w:tcW w:w="3474" w:type="dxa"/>
            <w:vAlign w:val="center"/>
          </w:tcPr>
          <w:p w14:paraId="0554616F" w14:textId="46A85A42" w:rsidR="004D29EE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A01A63">
              <w:rPr>
                <w:rFonts w:ascii="Arial" w:hAnsi="Arial" w:cs="Arial"/>
                <w:sz w:val="32"/>
                <w:szCs w:val="32"/>
                <w:lang w:val="en-US"/>
              </w:rPr>
              <w:t>STEWED FRUIT WITH ROOIBOS CUSTARD</w:t>
            </w:r>
          </w:p>
        </w:tc>
      </w:tr>
      <w:tr w:rsidR="00FB3BBC" w:rsidRPr="00A01A63" w14:paraId="05E963C8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2AF52123" w14:textId="3DAD3022" w:rsidR="004D29EE" w:rsidRPr="00A01A63" w:rsidRDefault="00013ABD" w:rsidP="004D29EE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SUNDAY</w:t>
            </w:r>
          </w:p>
          <w:p w14:paraId="1904F6C3" w14:textId="4F6706D0" w:rsidR="00EE7CA6" w:rsidRPr="00A01A63" w:rsidRDefault="00013ABD" w:rsidP="004D29EE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4 SEPTEMBER</w:t>
            </w:r>
          </w:p>
          <w:p w14:paraId="0BA24E4F" w14:textId="45A5D356" w:rsidR="004D29EE" w:rsidRPr="00A01A63" w:rsidRDefault="00013ABD" w:rsidP="0090505F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 xml:space="preserve">2022 </w:t>
            </w:r>
          </w:p>
        </w:tc>
        <w:tc>
          <w:tcPr>
            <w:tcW w:w="4644" w:type="dxa"/>
            <w:vAlign w:val="center"/>
          </w:tcPr>
          <w:p w14:paraId="6CA2D42F" w14:textId="055972B2" w:rsidR="004D29EE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A01A63">
              <w:rPr>
                <w:rFonts w:ascii="Arial" w:hAnsi="Arial" w:cs="Arial"/>
                <w:sz w:val="32"/>
                <w:szCs w:val="32"/>
                <w:lang w:val="en-US"/>
              </w:rPr>
              <w:t>ROSEMARY ROAST BEEF WITH GRAVY, ROASTED POTATOES &amp; ROASTED VEGETABLES</w:t>
            </w:r>
          </w:p>
        </w:tc>
        <w:tc>
          <w:tcPr>
            <w:tcW w:w="4656" w:type="dxa"/>
            <w:vAlign w:val="center"/>
          </w:tcPr>
          <w:p w14:paraId="3DB304B6" w14:textId="1A718BEB" w:rsidR="006A61CB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A01A63">
              <w:rPr>
                <w:rFonts w:ascii="Arial" w:hAnsi="Arial" w:cs="Arial"/>
                <w:sz w:val="32"/>
                <w:szCs w:val="32"/>
                <w:lang w:val="en-US"/>
              </w:rPr>
              <w:t>LEMON &amp; HERB ROAST CHICKEN WITH GRAVY, ROASTED POTATOES &amp; ROASTED VEGETABLES</w:t>
            </w:r>
          </w:p>
        </w:tc>
        <w:tc>
          <w:tcPr>
            <w:tcW w:w="3474" w:type="dxa"/>
            <w:vAlign w:val="center"/>
          </w:tcPr>
          <w:p w14:paraId="17C89ADA" w14:textId="3010F580" w:rsidR="006A61CB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A01A63">
              <w:rPr>
                <w:rFonts w:ascii="Arial" w:hAnsi="Arial" w:cs="Arial"/>
                <w:sz w:val="32"/>
                <w:szCs w:val="32"/>
                <w:lang w:val="en-US"/>
              </w:rPr>
              <w:t>STICKY TOFFEE PUDDING &amp; VANILLA CUSTARD</w:t>
            </w:r>
          </w:p>
        </w:tc>
      </w:tr>
      <w:tr w:rsidR="00FB3BBC" w:rsidRPr="00A01A63" w14:paraId="7C98FEC6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65A5A72D" w14:textId="3FD9D16C" w:rsidR="004D29EE" w:rsidRPr="00A01A63" w:rsidRDefault="00013ABD" w:rsidP="004D29EE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MONDAY</w:t>
            </w:r>
          </w:p>
          <w:p w14:paraId="118A12AB" w14:textId="05A9729F" w:rsidR="004D29EE" w:rsidRPr="00A01A63" w:rsidRDefault="00013ABD" w:rsidP="0090505F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5 SEPTEMBER 2022</w:t>
            </w:r>
          </w:p>
        </w:tc>
        <w:tc>
          <w:tcPr>
            <w:tcW w:w="4644" w:type="dxa"/>
            <w:vAlign w:val="center"/>
          </w:tcPr>
          <w:p w14:paraId="78FAE636" w14:textId="1B90CD1D" w:rsidR="004D29EE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A01A63">
              <w:rPr>
                <w:rFonts w:ascii="Arial" w:hAnsi="Arial" w:cs="Arial"/>
                <w:sz w:val="32"/>
                <w:szCs w:val="32"/>
                <w:lang w:val="en-US"/>
              </w:rPr>
              <w:t>TOMATO BREDIE WITY PARSLEY RICE, GREEN BEANS &amp; PUMPKIN FRITTERS</w:t>
            </w:r>
          </w:p>
        </w:tc>
        <w:tc>
          <w:tcPr>
            <w:tcW w:w="4656" w:type="dxa"/>
            <w:vAlign w:val="center"/>
          </w:tcPr>
          <w:p w14:paraId="183C6627" w14:textId="77777777" w:rsidR="004D29EE" w:rsidRPr="00A01A63" w:rsidRDefault="00192E48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A01A63">
              <w:rPr>
                <w:rFonts w:ascii="Arial" w:hAnsi="Arial" w:cs="Arial"/>
                <w:sz w:val="32"/>
                <w:szCs w:val="32"/>
                <w:lang w:val="en-US"/>
              </w:rPr>
              <w:t>TUNA PASTA BAKE</w:t>
            </w:r>
          </w:p>
          <w:p w14:paraId="4C5E9962" w14:textId="14D947AC" w:rsidR="00192E48" w:rsidRPr="00A01A63" w:rsidRDefault="00192E48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A01A63">
              <w:rPr>
                <w:rFonts w:ascii="Arial" w:hAnsi="Arial" w:cs="Arial"/>
                <w:sz w:val="32"/>
                <w:szCs w:val="32"/>
                <w:lang w:val="en-US"/>
              </w:rPr>
              <w:t>WITH GREEK SALAD</w:t>
            </w:r>
          </w:p>
        </w:tc>
        <w:tc>
          <w:tcPr>
            <w:tcW w:w="3474" w:type="dxa"/>
            <w:vAlign w:val="center"/>
          </w:tcPr>
          <w:p w14:paraId="642F1081" w14:textId="7AF3077F" w:rsidR="004D29EE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A01A63">
              <w:rPr>
                <w:rFonts w:ascii="Arial" w:hAnsi="Arial" w:cs="Arial"/>
                <w:sz w:val="32"/>
                <w:szCs w:val="32"/>
                <w:lang w:val="en-US"/>
              </w:rPr>
              <w:t>CHOCOLATE MOUSSE</w:t>
            </w:r>
          </w:p>
        </w:tc>
      </w:tr>
      <w:tr w:rsidR="00FB3BBC" w:rsidRPr="00A01A63" w14:paraId="0A8C8E01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1472F0F0" w14:textId="65557D70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TUESDAY</w:t>
            </w:r>
          </w:p>
          <w:p w14:paraId="2DD20531" w14:textId="509EF236" w:rsidR="006A61CB" w:rsidRPr="00A01A63" w:rsidRDefault="00013ABD" w:rsidP="0090505F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6 SEPTEMBER 2022</w:t>
            </w:r>
          </w:p>
        </w:tc>
        <w:tc>
          <w:tcPr>
            <w:tcW w:w="4644" w:type="dxa"/>
            <w:vAlign w:val="center"/>
          </w:tcPr>
          <w:p w14:paraId="6D1DECE8" w14:textId="45A3FD89" w:rsidR="006A61CB" w:rsidRPr="00A01A63" w:rsidRDefault="00192E48" w:rsidP="0090505F">
            <w:pPr>
              <w:spacing w:after="2" w:line="238" w:lineRule="auto"/>
              <w:ind w:left="411" w:hanging="286"/>
              <w:jc w:val="center"/>
              <w:rPr>
                <w:rFonts w:ascii="Arial" w:eastAsia="Century Gothic" w:hAnsi="Arial" w:cs="Arial"/>
                <w:b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  <w:lang w:val="en-US"/>
              </w:rPr>
              <w:t>HONEY &amp; MUSTARD CHICKEN STRIPS WITH MASHED POTATOES &amp; SEASONAL VEGETABLES</w:t>
            </w:r>
          </w:p>
        </w:tc>
        <w:tc>
          <w:tcPr>
            <w:tcW w:w="4656" w:type="dxa"/>
            <w:vAlign w:val="center"/>
          </w:tcPr>
          <w:p w14:paraId="301684C1" w14:textId="7C474CC8" w:rsidR="006A61CB" w:rsidRPr="00A01A63" w:rsidRDefault="00192E48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BBQ BEEF BURGER WITH MUSHROOM SAUCE &amp; POTATO WEDGES</w:t>
            </w:r>
          </w:p>
        </w:tc>
        <w:tc>
          <w:tcPr>
            <w:tcW w:w="3474" w:type="dxa"/>
            <w:vAlign w:val="center"/>
          </w:tcPr>
          <w:p w14:paraId="6AEFBF58" w14:textId="5D962CBF" w:rsidR="006A61CB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APRICOT SAGO WITH CUSTARD</w:t>
            </w:r>
          </w:p>
        </w:tc>
      </w:tr>
      <w:tr w:rsidR="00FB3BBC" w:rsidRPr="00A01A63" w14:paraId="75D2B8A1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4D3079BB" w14:textId="51836115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WEDNESDAY</w:t>
            </w:r>
          </w:p>
          <w:p w14:paraId="3425B140" w14:textId="7CBEE126" w:rsidR="006A61CB" w:rsidRPr="00A01A63" w:rsidRDefault="00013ABD" w:rsidP="0090505F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 xml:space="preserve">7 SEPTEMBER 2022 </w:t>
            </w:r>
          </w:p>
        </w:tc>
        <w:tc>
          <w:tcPr>
            <w:tcW w:w="4644" w:type="dxa"/>
            <w:vAlign w:val="center"/>
          </w:tcPr>
          <w:p w14:paraId="297E1274" w14:textId="77777777" w:rsidR="006A61CB" w:rsidRPr="00A01A63" w:rsidRDefault="00681568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PORK SCHNITZEL</w:t>
            </w:r>
          </w:p>
          <w:p w14:paraId="32EEEEAE" w14:textId="1945D5A8" w:rsidR="00681568" w:rsidRPr="00A01A63" w:rsidRDefault="00681568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WITH CHEESE SAUCE,</w:t>
            </w:r>
          </w:p>
          <w:p w14:paraId="250DBD91" w14:textId="52B4DE20" w:rsidR="00681568" w:rsidRPr="00A01A63" w:rsidRDefault="00681568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BABY POTATOES &amp; ROASTED VEGETABLES</w:t>
            </w:r>
          </w:p>
        </w:tc>
        <w:tc>
          <w:tcPr>
            <w:tcW w:w="4656" w:type="dxa"/>
            <w:vAlign w:val="center"/>
          </w:tcPr>
          <w:p w14:paraId="4AB53143" w14:textId="77777777" w:rsidR="00192E48" w:rsidRPr="00A01A63" w:rsidRDefault="00077709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COTTAGE PIE WITH GRAVY</w:t>
            </w:r>
          </w:p>
          <w:p w14:paraId="1B2E2AEF" w14:textId="45758168" w:rsidR="00077709" w:rsidRPr="00A01A63" w:rsidRDefault="00077709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&amp; ROASTED VEGETABLES</w:t>
            </w:r>
          </w:p>
        </w:tc>
        <w:tc>
          <w:tcPr>
            <w:tcW w:w="3474" w:type="dxa"/>
            <w:vAlign w:val="center"/>
          </w:tcPr>
          <w:p w14:paraId="5531E2B2" w14:textId="3B65B1D0" w:rsidR="006A61CB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JELLY &amp; CUSTARD</w:t>
            </w:r>
          </w:p>
        </w:tc>
      </w:tr>
      <w:tr w:rsidR="00FB3BBC" w:rsidRPr="00A01A63" w14:paraId="56F6A83A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3001DCE5" w14:textId="471B1993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THURSDAY</w:t>
            </w:r>
          </w:p>
          <w:p w14:paraId="2CFF0769" w14:textId="41D05F59" w:rsidR="006A61CB" w:rsidRPr="00A01A63" w:rsidRDefault="00013ABD" w:rsidP="0090505F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8 SEPTEMBER 2022</w:t>
            </w:r>
          </w:p>
        </w:tc>
        <w:tc>
          <w:tcPr>
            <w:tcW w:w="4644" w:type="dxa"/>
            <w:vAlign w:val="center"/>
          </w:tcPr>
          <w:p w14:paraId="4ECC23D5" w14:textId="13AA936E" w:rsidR="00077709" w:rsidRPr="00A01A63" w:rsidRDefault="00077709" w:rsidP="002B55BC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CHICKEN &amp; BROCCOLI BAKE</w:t>
            </w:r>
            <w:r w:rsidR="002B55BC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01A63">
              <w:rPr>
                <w:rFonts w:ascii="Arial" w:hAnsi="Arial" w:cs="Arial"/>
                <w:sz w:val="32"/>
                <w:szCs w:val="32"/>
              </w:rPr>
              <w:t>WITH PARSLEY RICE, ROASTED BEETROOT &amp; BABY MARROW</w:t>
            </w:r>
          </w:p>
        </w:tc>
        <w:tc>
          <w:tcPr>
            <w:tcW w:w="4656" w:type="dxa"/>
            <w:vAlign w:val="center"/>
          </w:tcPr>
          <w:p w14:paraId="0887704F" w14:textId="61726E51" w:rsidR="006A61CB" w:rsidRPr="00A01A63" w:rsidRDefault="00077709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 xml:space="preserve">BEEF SAUSAGE WITH GRAVY, </w:t>
            </w:r>
            <w:r w:rsidR="003F5C47">
              <w:rPr>
                <w:rFonts w:ascii="Arial" w:hAnsi="Arial" w:cs="Arial"/>
                <w:sz w:val="32"/>
                <w:szCs w:val="32"/>
              </w:rPr>
              <w:br/>
            </w:r>
            <w:r w:rsidRPr="00A01A63">
              <w:rPr>
                <w:rFonts w:ascii="Arial" w:hAnsi="Arial" w:cs="Arial"/>
                <w:sz w:val="32"/>
                <w:szCs w:val="32"/>
              </w:rPr>
              <w:t>MASHED</w:t>
            </w:r>
            <w:r w:rsidR="001A6B92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01A63">
              <w:rPr>
                <w:rFonts w:ascii="Arial" w:hAnsi="Arial" w:cs="Arial"/>
                <w:sz w:val="32"/>
                <w:szCs w:val="32"/>
              </w:rPr>
              <w:t>POTATOES &amp; VEGETABLE</w:t>
            </w:r>
            <w:r w:rsidR="006C4F7D" w:rsidRPr="00A01A6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01A63">
              <w:rPr>
                <w:rFonts w:ascii="Arial" w:hAnsi="Arial" w:cs="Arial"/>
                <w:sz w:val="32"/>
                <w:szCs w:val="32"/>
              </w:rPr>
              <w:t>KEBAB</w:t>
            </w:r>
          </w:p>
        </w:tc>
        <w:tc>
          <w:tcPr>
            <w:tcW w:w="3474" w:type="dxa"/>
            <w:vAlign w:val="center"/>
          </w:tcPr>
          <w:p w14:paraId="4EEC3694" w14:textId="190E43BA" w:rsidR="006A61CB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PEPPERMINT TART</w:t>
            </w:r>
          </w:p>
        </w:tc>
      </w:tr>
      <w:tr w:rsidR="00FB3BBC" w:rsidRPr="00A01A63" w14:paraId="601BBC9B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4FA09874" w14:textId="2F7B5DB4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lastRenderedPageBreak/>
              <w:t>FRIDAY</w:t>
            </w:r>
          </w:p>
          <w:p w14:paraId="4D305128" w14:textId="71E6AC93" w:rsidR="00AE5C43" w:rsidRPr="00A01A63" w:rsidRDefault="00013ABD" w:rsidP="0090505F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9 SEPTEMBER 2022</w:t>
            </w:r>
          </w:p>
        </w:tc>
        <w:tc>
          <w:tcPr>
            <w:tcW w:w="4644" w:type="dxa"/>
            <w:vAlign w:val="center"/>
          </w:tcPr>
          <w:p w14:paraId="71DA2987" w14:textId="7242890E" w:rsidR="006A61CB" w:rsidRPr="00A01A63" w:rsidRDefault="00077709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FRIED</w:t>
            </w:r>
            <w:r w:rsidR="00DF30E2" w:rsidRPr="00A01A63">
              <w:rPr>
                <w:rFonts w:ascii="Arial" w:hAnsi="Arial" w:cs="Arial"/>
                <w:sz w:val="32"/>
                <w:szCs w:val="32"/>
              </w:rPr>
              <w:t>/GRILLED</w:t>
            </w:r>
            <w:r w:rsidRPr="00A01A6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03044A" w:rsidRPr="00A01A63">
              <w:rPr>
                <w:rFonts w:ascii="Arial" w:hAnsi="Arial" w:cs="Arial"/>
                <w:sz w:val="32"/>
                <w:szCs w:val="32"/>
              </w:rPr>
              <w:t>HAKE</w:t>
            </w:r>
            <w:r w:rsidRPr="00A01A63">
              <w:rPr>
                <w:rFonts w:ascii="Arial" w:hAnsi="Arial" w:cs="Arial"/>
                <w:sz w:val="32"/>
                <w:szCs w:val="32"/>
              </w:rPr>
              <w:t xml:space="preserve"> WITH TARTAR SAUCE, FRESH LEMON, CHIPS &amp;</w:t>
            </w:r>
            <w:r w:rsidR="00A01A6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01A63">
              <w:rPr>
                <w:rFonts w:ascii="Arial" w:hAnsi="Arial" w:cs="Arial"/>
                <w:sz w:val="32"/>
                <w:szCs w:val="32"/>
              </w:rPr>
              <w:t>BEETROOT SALAD TOPPED WITH FETA</w:t>
            </w:r>
          </w:p>
        </w:tc>
        <w:tc>
          <w:tcPr>
            <w:tcW w:w="4656" w:type="dxa"/>
            <w:vAlign w:val="center"/>
          </w:tcPr>
          <w:p w14:paraId="0D948FED" w14:textId="62B5AA1E" w:rsidR="00077709" w:rsidRPr="00A01A63" w:rsidRDefault="00077709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CHICKEN &amp; MUSHROOM PASTA</w:t>
            </w:r>
          </w:p>
          <w:p w14:paraId="59781036" w14:textId="0B004930" w:rsidR="006A61CB" w:rsidRPr="00A01A63" w:rsidRDefault="00077709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WITH GREEK SALAD</w:t>
            </w:r>
          </w:p>
        </w:tc>
        <w:tc>
          <w:tcPr>
            <w:tcW w:w="3474" w:type="dxa"/>
            <w:vAlign w:val="center"/>
          </w:tcPr>
          <w:p w14:paraId="6E12BE4F" w14:textId="3B8C67CD" w:rsidR="006A61CB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BAKED LEMON PUDDING WITH CUSTARD</w:t>
            </w:r>
          </w:p>
        </w:tc>
      </w:tr>
      <w:tr w:rsidR="00FB3BBC" w:rsidRPr="00A01A63" w14:paraId="057550F1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231F7355" w14:textId="77777777" w:rsidR="000F2F66" w:rsidRPr="00A01A63" w:rsidRDefault="000F2F66" w:rsidP="000F2F66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</w:p>
          <w:p w14:paraId="0898425F" w14:textId="35C0C223" w:rsidR="006A61CB" w:rsidRPr="00A01A63" w:rsidRDefault="00013ABD" w:rsidP="000F2F66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SATURDAY</w:t>
            </w:r>
          </w:p>
          <w:p w14:paraId="5C8A0040" w14:textId="39777C0A" w:rsidR="006A61CB" w:rsidRPr="00A01A63" w:rsidRDefault="00013ABD" w:rsidP="0090505F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10 SEPTEMBER 2022</w:t>
            </w:r>
          </w:p>
          <w:p w14:paraId="3538762F" w14:textId="77777777" w:rsidR="000F2F66" w:rsidRPr="00A01A63" w:rsidRDefault="000F2F66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</w:p>
        </w:tc>
        <w:tc>
          <w:tcPr>
            <w:tcW w:w="4644" w:type="dxa"/>
            <w:vAlign w:val="center"/>
          </w:tcPr>
          <w:p w14:paraId="77B8263F" w14:textId="27225A63" w:rsidR="006A61CB" w:rsidRPr="00A01A63" w:rsidRDefault="00077709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LAMBS LIVER WITH GRAVY,</w:t>
            </w:r>
          </w:p>
          <w:p w14:paraId="521AC83B" w14:textId="24F76D74" w:rsidR="00077709" w:rsidRPr="00A01A63" w:rsidRDefault="00077709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MASHED POTATOES, CARROT &amp; GREEN BEAN STIRFRY</w:t>
            </w:r>
          </w:p>
        </w:tc>
        <w:tc>
          <w:tcPr>
            <w:tcW w:w="4656" w:type="dxa"/>
            <w:vAlign w:val="center"/>
          </w:tcPr>
          <w:p w14:paraId="22DBB6D7" w14:textId="1475B95E" w:rsidR="00077709" w:rsidRPr="00A01A63" w:rsidRDefault="00077709" w:rsidP="00A01A63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CRUMBED CHICKEN BURGER</w:t>
            </w:r>
            <w:r w:rsidR="00A01A6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01A63">
              <w:rPr>
                <w:rFonts w:ascii="Arial" w:hAnsi="Arial" w:cs="Arial"/>
                <w:sz w:val="32"/>
                <w:szCs w:val="32"/>
              </w:rPr>
              <w:t>WITH CHEESE SAUCE</w:t>
            </w:r>
            <w:r w:rsidR="00A01A6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01A63">
              <w:rPr>
                <w:rFonts w:ascii="Arial" w:hAnsi="Arial" w:cs="Arial"/>
                <w:sz w:val="32"/>
                <w:szCs w:val="32"/>
              </w:rPr>
              <w:t>&amp; POTATO WEDGES</w:t>
            </w:r>
          </w:p>
        </w:tc>
        <w:tc>
          <w:tcPr>
            <w:tcW w:w="3474" w:type="dxa"/>
            <w:vAlign w:val="center"/>
          </w:tcPr>
          <w:p w14:paraId="62021891" w14:textId="6574C800" w:rsidR="006A61CB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ICE CREAM &amp; BERRY SAUCE</w:t>
            </w:r>
          </w:p>
        </w:tc>
      </w:tr>
      <w:tr w:rsidR="00FB3BBC" w:rsidRPr="00A01A63" w14:paraId="38E45386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00AECE00" w14:textId="731B7C19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SUNDAY</w:t>
            </w:r>
          </w:p>
          <w:p w14:paraId="4D217C10" w14:textId="2E9CAE16" w:rsidR="006A61CB" w:rsidRPr="00A01A63" w:rsidRDefault="00013ABD" w:rsidP="006A61CB">
            <w:pPr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11 SEPTEMBER 2022</w:t>
            </w:r>
          </w:p>
        </w:tc>
        <w:tc>
          <w:tcPr>
            <w:tcW w:w="4644" w:type="dxa"/>
            <w:vAlign w:val="center"/>
          </w:tcPr>
          <w:p w14:paraId="18A15625" w14:textId="67E5415D" w:rsidR="006A61CB" w:rsidRPr="00A01A63" w:rsidRDefault="00077709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MEDITERRANEAN ROAST CHICKEN WITH ROAST POTATOES &amp; SEASONAL ROAST VEGETABLES</w:t>
            </w:r>
          </w:p>
        </w:tc>
        <w:tc>
          <w:tcPr>
            <w:tcW w:w="4656" w:type="dxa"/>
            <w:vAlign w:val="center"/>
          </w:tcPr>
          <w:p w14:paraId="007290B4" w14:textId="55AA62CE" w:rsidR="006A61CB" w:rsidRPr="00A01A63" w:rsidRDefault="00077709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HONEY GLAZED GAMMON WITH ROAST POTATOES &amp; SEASONAL ROAST VEGETABLES</w:t>
            </w:r>
          </w:p>
        </w:tc>
        <w:tc>
          <w:tcPr>
            <w:tcW w:w="3474" w:type="dxa"/>
            <w:vAlign w:val="center"/>
          </w:tcPr>
          <w:p w14:paraId="4625F2E7" w14:textId="69AD1275" w:rsidR="006A61CB" w:rsidRPr="00A01A63" w:rsidRDefault="00013ABD" w:rsidP="0090505F">
            <w:pPr>
              <w:tabs>
                <w:tab w:val="left" w:pos="993"/>
              </w:tabs>
              <w:spacing w:line="276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BAKED GINGER PUDDING WITH CUSTARD</w:t>
            </w:r>
          </w:p>
        </w:tc>
      </w:tr>
      <w:tr w:rsidR="00FB3BBC" w:rsidRPr="00A01A63" w14:paraId="18CA3F9E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2A650530" w14:textId="29FE628A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MONDAY</w:t>
            </w:r>
          </w:p>
          <w:p w14:paraId="0084BD2F" w14:textId="020AC145" w:rsidR="006A61CB" w:rsidRPr="00A01A63" w:rsidRDefault="00013ABD" w:rsidP="006A61CB">
            <w:pPr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12 SEPTEMBER 2022</w:t>
            </w:r>
          </w:p>
        </w:tc>
        <w:tc>
          <w:tcPr>
            <w:tcW w:w="4644" w:type="dxa"/>
            <w:vAlign w:val="center"/>
          </w:tcPr>
          <w:p w14:paraId="06626E18" w14:textId="6BF23EF6" w:rsidR="006A61CB" w:rsidRPr="00A01A63" w:rsidRDefault="00077709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TUSCAN CHICKEN</w:t>
            </w:r>
          </w:p>
          <w:p w14:paraId="558E0893" w14:textId="476649A5" w:rsidR="00D630FB" w:rsidRPr="00A01A63" w:rsidRDefault="00D630FB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WITH MASHED POTATOES</w:t>
            </w:r>
          </w:p>
          <w:p w14:paraId="7F5A7722" w14:textId="689674FB" w:rsidR="00D630FB" w:rsidRPr="00A01A63" w:rsidRDefault="00D630FB" w:rsidP="0090505F">
            <w:pPr>
              <w:spacing w:after="2" w:line="238" w:lineRule="auto"/>
              <w:ind w:left="411" w:hanging="286"/>
              <w:jc w:val="center"/>
              <w:rPr>
                <w:rFonts w:ascii="Arial" w:eastAsia="Century Gothic" w:hAnsi="Arial" w:cs="Arial"/>
                <w:b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&amp; STIR-FRIED VEGETABLES</w:t>
            </w:r>
          </w:p>
        </w:tc>
        <w:tc>
          <w:tcPr>
            <w:tcW w:w="4656" w:type="dxa"/>
            <w:vAlign w:val="center"/>
          </w:tcPr>
          <w:p w14:paraId="4C9942FF" w14:textId="7EF680E4" w:rsidR="00D630FB" w:rsidRPr="00A01A63" w:rsidRDefault="00D630FB" w:rsidP="00A01A63">
            <w:pPr>
              <w:ind w:left="277" w:hanging="277"/>
              <w:jc w:val="center"/>
              <w:rPr>
                <w:rFonts w:ascii="Arial" w:eastAsia="Century Gothic" w:hAnsi="Arial" w:cs="Arial"/>
                <w:sz w:val="32"/>
                <w:szCs w:val="32"/>
              </w:rPr>
            </w:pPr>
            <w:r w:rsidRPr="00A01A63">
              <w:rPr>
                <w:rFonts w:ascii="Arial" w:eastAsia="Century Gothic" w:hAnsi="Arial" w:cs="Arial"/>
                <w:sz w:val="32"/>
                <w:szCs w:val="32"/>
              </w:rPr>
              <w:t>SALMON &amp; SPINACH QUICHE</w:t>
            </w:r>
            <w:r w:rsidR="00A01A63">
              <w:rPr>
                <w:rFonts w:ascii="Arial" w:eastAsia="Century Gothic" w:hAnsi="Arial" w:cs="Arial"/>
                <w:sz w:val="32"/>
                <w:szCs w:val="32"/>
              </w:rPr>
              <w:t xml:space="preserve"> </w:t>
            </w:r>
            <w:r w:rsidRPr="00A01A63">
              <w:rPr>
                <w:rFonts w:ascii="Arial" w:eastAsia="Century Gothic" w:hAnsi="Arial" w:cs="Arial"/>
                <w:sz w:val="32"/>
                <w:szCs w:val="32"/>
              </w:rPr>
              <w:t>WITH POTATO WEDGES</w:t>
            </w:r>
            <w:r w:rsidR="00A01A63">
              <w:rPr>
                <w:rFonts w:ascii="Arial" w:eastAsia="Century Gothic" w:hAnsi="Arial" w:cs="Arial"/>
                <w:sz w:val="32"/>
                <w:szCs w:val="32"/>
              </w:rPr>
              <w:t xml:space="preserve"> </w:t>
            </w:r>
            <w:r w:rsidRPr="00A01A63">
              <w:rPr>
                <w:rFonts w:ascii="Arial" w:eastAsia="Century Gothic" w:hAnsi="Arial" w:cs="Arial"/>
                <w:sz w:val="32"/>
                <w:szCs w:val="32"/>
              </w:rPr>
              <w:t>&amp; STIR-FRIED VEGETABLES</w:t>
            </w:r>
          </w:p>
        </w:tc>
        <w:tc>
          <w:tcPr>
            <w:tcW w:w="3474" w:type="dxa"/>
            <w:vAlign w:val="center"/>
          </w:tcPr>
          <w:p w14:paraId="2EAC0861" w14:textId="65588EC9" w:rsidR="006A61CB" w:rsidRPr="00A01A63" w:rsidRDefault="00013ABD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CUSTARD SLICE</w:t>
            </w:r>
          </w:p>
        </w:tc>
      </w:tr>
      <w:tr w:rsidR="00FB3BBC" w:rsidRPr="00A01A63" w14:paraId="73F7A8B3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21F743BA" w14:textId="77777777" w:rsidR="006A61CB" w:rsidRPr="00A01A63" w:rsidRDefault="006A61CB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</w:p>
          <w:p w14:paraId="25EDFA4F" w14:textId="410B532E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TUESDAY</w:t>
            </w:r>
          </w:p>
          <w:p w14:paraId="180FEE93" w14:textId="37DE5031" w:rsidR="006A61CB" w:rsidRPr="00A01A63" w:rsidRDefault="00013ABD" w:rsidP="0090505F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13 SEPTEMBER 2022</w:t>
            </w:r>
          </w:p>
          <w:p w14:paraId="364029D6" w14:textId="77777777" w:rsidR="006A61CB" w:rsidRPr="00A01A63" w:rsidRDefault="006A61CB" w:rsidP="006A61CB">
            <w:pPr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</w:p>
        </w:tc>
        <w:tc>
          <w:tcPr>
            <w:tcW w:w="4644" w:type="dxa"/>
            <w:vAlign w:val="center"/>
          </w:tcPr>
          <w:p w14:paraId="5691C591" w14:textId="0ACFD030" w:rsidR="006A61CB" w:rsidRPr="00A01A63" w:rsidRDefault="00D630FB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 xml:space="preserve">BEEF BOBOTIE WITH YELLOW RICE, TOMATO SAMBALS, </w:t>
            </w:r>
            <w:r w:rsidR="003F5C47">
              <w:rPr>
                <w:rFonts w:ascii="Arial" w:hAnsi="Arial" w:cs="Arial"/>
                <w:sz w:val="32"/>
                <w:szCs w:val="32"/>
              </w:rPr>
              <w:br/>
            </w:r>
            <w:r w:rsidRPr="00A01A63">
              <w:rPr>
                <w:rFonts w:ascii="Arial" w:hAnsi="Arial" w:cs="Arial"/>
                <w:sz w:val="32"/>
                <w:szCs w:val="32"/>
              </w:rPr>
              <w:t>CARROTS &amp; PEA’S</w:t>
            </w:r>
          </w:p>
        </w:tc>
        <w:tc>
          <w:tcPr>
            <w:tcW w:w="4656" w:type="dxa"/>
            <w:vAlign w:val="center"/>
          </w:tcPr>
          <w:p w14:paraId="315528D0" w14:textId="6BB49BF4" w:rsidR="006A61CB" w:rsidRPr="00A01A63" w:rsidRDefault="0003044A" w:rsidP="0090505F">
            <w:pPr>
              <w:ind w:left="277" w:hanging="277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ROAST VEGETABLE &amp; FETA LASAGNE WITH GA</w:t>
            </w:r>
            <w:r w:rsidR="003F5C47">
              <w:rPr>
                <w:rFonts w:ascii="Arial" w:hAnsi="Arial" w:cs="Arial"/>
                <w:sz w:val="32"/>
                <w:szCs w:val="32"/>
              </w:rPr>
              <w:t>D</w:t>
            </w:r>
            <w:r w:rsidRPr="00A01A63">
              <w:rPr>
                <w:rFonts w:ascii="Arial" w:hAnsi="Arial" w:cs="Arial"/>
                <w:sz w:val="32"/>
                <w:szCs w:val="32"/>
              </w:rPr>
              <w:t>REN SALAD</w:t>
            </w:r>
          </w:p>
        </w:tc>
        <w:tc>
          <w:tcPr>
            <w:tcW w:w="3474" w:type="dxa"/>
            <w:vAlign w:val="center"/>
          </w:tcPr>
          <w:p w14:paraId="2B0B84F0" w14:textId="0618244F" w:rsidR="006A61CB" w:rsidRPr="00A01A63" w:rsidRDefault="00013ABD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FRUIT SALAD &amp; ICE CREAM</w:t>
            </w:r>
          </w:p>
        </w:tc>
      </w:tr>
      <w:tr w:rsidR="00FB3BBC" w:rsidRPr="00A01A63" w14:paraId="06668BC1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7F0FE019" w14:textId="0F8BEFD1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WEDNESDAY</w:t>
            </w:r>
          </w:p>
          <w:p w14:paraId="1F150FB4" w14:textId="5DEA7615" w:rsidR="006A61CB" w:rsidRPr="00A01A63" w:rsidRDefault="00013ABD" w:rsidP="006A61CB">
            <w:pPr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14 SEPTEMBER 2022</w:t>
            </w:r>
          </w:p>
        </w:tc>
        <w:tc>
          <w:tcPr>
            <w:tcW w:w="4644" w:type="dxa"/>
            <w:vAlign w:val="center"/>
          </w:tcPr>
          <w:p w14:paraId="6CDD03FD" w14:textId="3A241689" w:rsidR="006A61CB" w:rsidRPr="00A01A63" w:rsidRDefault="00D630FB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BUTTER CHICKEN</w:t>
            </w:r>
          </w:p>
          <w:p w14:paraId="5D7BF042" w14:textId="77777777" w:rsidR="00D630FB" w:rsidRPr="00A01A63" w:rsidRDefault="00D630FB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WITH BASMATI RICE</w:t>
            </w:r>
          </w:p>
          <w:p w14:paraId="0608202C" w14:textId="73201047" w:rsidR="00D630FB" w:rsidRPr="00A01A63" w:rsidRDefault="00D630FB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&amp; ROASTED VEGETABLES</w:t>
            </w:r>
          </w:p>
        </w:tc>
        <w:tc>
          <w:tcPr>
            <w:tcW w:w="4656" w:type="dxa"/>
            <w:vAlign w:val="center"/>
          </w:tcPr>
          <w:p w14:paraId="3B73652C" w14:textId="6E4C2C45" w:rsidR="006A61CB" w:rsidRPr="00A01A63" w:rsidRDefault="00681568" w:rsidP="0090505F">
            <w:pPr>
              <w:ind w:left="277" w:hanging="277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SWEET &amp; SOUR PORK</w:t>
            </w:r>
          </w:p>
          <w:p w14:paraId="36AA51A5" w14:textId="77777777" w:rsidR="00681568" w:rsidRPr="00A01A63" w:rsidRDefault="00681568" w:rsidP="0090505F">
            <w:pPr>
              <w:ind w:left="277" w:hanging="277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WITH STIR-FRIED VEGETABLES</w:t>
            </w:r>
          </w:p>
          <w:p w14:paraId="00C6D8CF" w14:textId="2F512427" w:rsidR="00681568" w:rsidRPr="00A01A63" w:rsidRDefault="00681568" w:rsidP="0090505F">
            <w:pPr>
              <w:ind w:left="277" w:hanging="277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&amp; EGG NOODLE</w:t>
            </w:r>
          </w:p>
        </w:tc>
        <w:tc>
          <w:tcPr>
            <w:tcW w:w="3474" w:type="dxa"/>
            <w:vAlign w:val="center"/>
          </w:tcPr>
          <w:p w14:paraId="67781FBD" w14:textId="32197DF4" w:rsidR="006A61CB" w:rsidRPr="00A01A63" w:rsidRDefault="00013ABD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CINNAMON INFUSED GUAVAS WITH CREAM</w:t>
            </w:r>
          </w:p>
        </w:tc>
      </w:tr>
      <w:tr w:rsidR="00FB3BBC" w:rsidRPr="00A01A63" w14:paraId="7A98E2A8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270C0DE2" w14:textId="6B363F82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THURSDAY</w:t>
            </w:r>
          </w:p>
          <w:p w14:paraId="147D555F" w14:textId="62014359" w:rsidR="006A61CB" w:rsidRPr="00A01A63" w:rsidRDefault="00013ABD" w:rsidP="006A61CB">
            <w:pPr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15 SEPTEMBER 2022</w:t>
            </w:r>
          </w:p>
        </w:tc>
        <w:tc>
          <w:tcPr>
            <w:tcW w:w="4644" w:type="dxa"/>
            <w:vAlign w:val="center"/>
          </w:tcPr>
          <w:p w14:paraId="3A8A2386" w14:textId="77777777" w:rsidR="006A61CB" w:rsidRPr="00A01A63" w:rsidRDefault="00D630FB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MEATBALL STROGANOFF</w:t>
            </w:r>
          </w:p>
          <w:p w14:paraId="2740CED1" w14:textId="6521531C" w:rsidR="00D630FB" w:rsidRPr="00A01A63" w:rsidRDefault="00D630FB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WITH PARSLEY RICE, GREEN BEANS &amp; PUMPKIN</w:t>
            </w:r>
          </w:p>
        </w:tc>
        <w:tc>
          <w:tcPr>
            <w:tcW w:w="4656" w:type="dxa"/>
            <w:vAlign w:val="center"/>
          </w:tcPr>
          <w:p w14:paraId="52442EE3" w14:textId="77777777" w:rsidR="006A61CB" w:rsidRPr="00A01A63" w:rsidRDefault="00D630FB" w:rsidP="0090505F">
            <w:pPr>
              <w:ind w:left="277" w:hanging="277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CRUMBED CHICKEN STRIPS</w:t>
            </w:r>
          </w:p>
          <w:p w14:paraId="7C4AEF54" w14:textId="6D2AAB8C" w:rsidR="00D630FB" w:rsidRPr="00A01A63" w:rsidRDefault="00D630FB" w:rsidP="0090505F">
            <w:pPr>
              <w:ind w:left="277" w:hanging="277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WITH MUSHROOM SAUCE, MASHED POTATOES &amp; MIXED SALAD</w:t>
            </w:r>
          </w:p>
        </w:tc>
        <w:tc>
          <w:tcPr>
            <w:tcW w:w="3474" w:type="dxa"/>
            <w:vAlign w:val="center"/>
          </w:tcPr>
          <w:p w14:paraId="61CC6DB0" w14:textId="78F07DED" w:rsidR="006A61CB" w:rsidRPr="00A01A63" w:rsidRDefault="00013ABD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PEACH CRUMBLE &amp; CHANTILLY CREAM</w:t>
            </w:r>
          </w:p>
        </w:tc>
      </w:tr>
      <w:tr w:rsidR="00FB3BBC" w:rsidRPr="00A01A63" w14:paraId="7D460906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563C528C" w14:textId="74098DAE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FRIDAY</w:t>
            </w:r>
          </w:p>
          <w:p w14:paraId="6911FC36" w14:textId="66B7495B" w:rsidR="006A61CB" w:rsidRPr="00A01A63" w:rsidRDefault="00013ABD" w:rsidP="0090505F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16 SEPTEMBER 2022</w:t>
            </w:r>
          </w:p>
        </w:tc>
        <w:tc>
          <w:tcPr>
            <w:tcW w:w="4644" w:type="dxa"/>
            <w:vAlign w:val="center"/>
          </w:tcPr>
          <w:p w14:paraId="5D2B43CE" w14:textId="1D1C8F5D" w:rsidR="006A61CB" w:rsidRPr="00A01A63" w:rsidRDefault="00D630FB" w:rsidP="0090505F">
            <w:pPr>
              <w:spacing w:after="2" w:line="238" w:lineRule="auto"/>
              <w:ind w:left="411" w:hanging="286"/>
              <w:jc w:val="center"/>
              <w:rPr>
                <w:rFonts w:ascii="Arial" w:eastAsia="Century Gothic" w:hAnsi="Arial" w:cs="Arial"/>
                <w:b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FRIED</w:t>
            </w:r>
            <w:r w:rsidR="00DF30E2" w:rsidRPr="00A01A63">
              <w:rPr>
                <w:rFonts w:ascii="Arial" w:hAnsi="Arial" w:cs="Arial"/>
                <w:sz w:val="32"/>
                <w:szCs w:val="32"/>
              </w:rPr>
              <w:t>/GRILLED</w:t>
            </w:r>
            <w:r w:rsidRPr="00A01A6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DF30E2" w:rsidRPr="00A01A63">
              <w:rPr>
                <w:rFonts w:ascii="Arial" w:hAnsi="Arial" w:cs="Arial"/>
                <w:sz w:val="32"/>
                <w:szCs w:val="32"/>
              </w:rPr>
              <w:t>HAKE</w:t>
            </w:r>
            <w:r w:rsidRPr="00A01A63">
              <w:rPr>
                <w:rFonts w:ascii="Arial" w:hAnsi="Arial" w:cs="Arial"/>
                <w:sz w:val="32"/>
                <w:szCs w:val="32"/>
              </w:rPr>
              <w:t xml:space="preserve"> WITH TARTAR SAUCE, </w:t>
            </w:r>
            <w:r w:rsidR="003F5C47">
              <w:rPr>
                <w:rFonts w:ascii="Arial" w:hAnsi="Arial" w:cs="Arial"/>
                <w:sz w:val="32"/>
                <w:szCs w:val="32"/>
              </w:rPr>
              <w:br/>
            </w:r>
            <w:r w:rsidRPr="00A01A63">
              <w:rPr>
                <w:rFonts w:ascii="Arial" w:hAnsi="Arial" w:cs="Arial"/>
                <w:sz w:val="32"/>
                <w:szCs w:val="32"/>
              </w:rPr>
              <w:t xml:space="preserve">FRESH LEMON, </w:t>
            </w:r>
            <w:r w:rsidR="003F5C47">
              <w:rPr>
                <w:rFonts w:ascii="Arial" w:hAnsi="Arial" w:cs="Arial"/>
                <w:sz w:val="32"/>
                <w:szCs w:val="32"/>
              </w:rPr>
              <w:br/>
            </w:r>
            <w:r w:rsidRPr="00A01A63">
              <w:rPr>
                <w:rFonts w:ascii="Arial" w:hAnsi="Arial" w:cs="Arial"/>
                <w:sz w:val="32"/>
                <w:szCs w:val="32"/>
              </w:rPr>
              <w:t>CHIPS &amp;</w:t>
            </w:r>
            <w:r w:rsidR="001A6B92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01A63">
              <w:rPr>
                <w:rFonts w:ascii="Arial" w:hAnsi="Arial" w:cs="Arial"/>
                <w:sz w:val="32"/>
                <w:szCs w:val="32"/>
              </w:rPr>
              <w:t>COLESLAW</w:t>
            </w:r>
          </w:p>
        </w:tc>
        <w:tc>
          <w:tcPr>
            <w:tcW w:w="4656" w:type="dxa"/>
            <w:vAlign w:val="center"/>
          </w:tcPr>
          <w:p w14:paraId="5BB9630A" w14:textId="77777777" w:rsidR="006A61CB" w:rsidRPr="00A01A63" w:rsidRDefault="00681568" w:rsidP="0090505F">
            <w:pPr>
              <w:spacing w:after="2" w:line="238" w:lineRule="auto"/>
              <w:ind w:left="411" w:hanging="286"/>
              <w:jc w:val="center"/>
              <w:rPr>
                <w:rFonts w:ascii="Arial" w:eastAsia="Century Gothic" w:hAnsi="Arial" w:cs="Arial"/>
                <w:bCs/>
                <w:sz w:val="32"/>
                <w:szCs w:val="32"/>
              </w:rPr>
            </w:pPr>
            <w:r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>BBQ PULLED PORK PITA</w:t>
            </w:r>
          </w:p>
          <w:p w14:paraId="5FD51D29" w14:textId="610F5D12" w:rsidR="00681568" w:rsidRPr="00A01A63" w:rsidRDefault="00681568" w:rsidP="00A01A63">
            <w:pPr>
              <w:spacing w:after="2" w:line="238" w:lineRule="auto"/>
              <w:ind w:left="411" w:hanging="286"/>
              <w:jc w:val="center"/>
              <w:rPr>
                <w:rFonts w:ascii="Arial" w:eastAsia="Century Gothic" w:hAnsi="Arial" w:cs="Arial"/>
                <w:bCs/>
                <w:sz w:val="32"/>
                <w:szCs w:val="32"/>
              </w:rPr>
            </w:pPr>
            <w:r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>WITH CHIPS</w:t>
            </w:r>
            <w:r w:rsidR="00A01A63">
              <w:rPr>
                <w:rFonts w:ascii="Arial" w:eastAsia="Century Gothic" w:hAnsi="Arial" w:cs="Arial"/>
                <w:bCs/>
                <w:sz w:val="32"/>
                <w:szCs w:val="32"/>
              </w:rPr>
              <w:t xml:space="preserve"> </w:t>
            </w:r>
            <w:r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>&amp; COLESLAW</w:t>
            </w:r>
          </w:p>
        </w:tc>
        <w:tc>
          <w:tcPr>
            <w:tcW w:w="3474" w:type="dxa"/>
            <w:vAlign w:val="center"/>
          </w:tcPr>
          <w:p w14:paraId="0DCC9A3F" w14:textId="791E4D8A" w:rsidR="006A61CB" w:rsidRPr="00A01A63" w:rsidRDefault="00013ABD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ICE CREAM &amp; CHOCOLATE SAUCE</w:t>
            </w:r>
          </w:p>
        </w:tc>
      </w:tr>
      <w:tr w:rsidR="00FB3BBC" w:rsidRPr="00A01A63" w14:paraId="3E2B2845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02D5167B" w14:textId="618557B6" w:rsidR="006A61CB" w:rsidRPr="00A01A63" w:rsidRDefault="00013ABD" w:rsidP="00DC0DBC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lastRenderedPageBreak/>
              <w:t>SATURDAY</w:t>
            </w:r>
          </w:p>
          <w:p w14:paraId="43CC245B" w14:textId="07E1C917" w:rsidR="006A61CB" w:rsidRPr="00A01A63" w:rsidRDefault="00013ABD" w:rsidP="00DC0DBC">
            <w:pPr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17 SEPTEMBER 2022</w:t>
            </w:r>
          </w:p>
        </w:tc>
        <w:tc>
          <w:tcPr>
            <w:tcW w:w="4644" w:type="dxa"/>
            <w:vAlign w:val="center"/>
          </w:tcPr>
          <w:p w14:paraId="4A1A0700" w14:textId="15814636" w:rsidR="00D630FB" w:rsidRPr="00A01A63" w:rsidRDefault="006814F6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BEEF LASAGNE</w:t>
            </w:r>
          </w:p>
          <w:p w14:paraId="099B8F55" w14:textId="000FE0BE" w:rsidR="006814F6" w:rsidRPr="00A01A63" w:rsidRDefault="006814F6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WITH GREEK SALAD</w:t>
            </w:r>
          </w:p>
        </w:tc>
        <w:tc>
          <w:tcPr>
            <w:tcW w:w="4656" w:type="dxa"/>
            <w:vAlign w:val="center"/>
          </w:tcPr>
          <w:p w14:paraId="3382F29F" w14:textId="77777777" w:rsidR="006814F6" w:rsidRPr="00A01A63" w:rsidRDefault="006814F6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CHICKEN KEBABS</w:t>
            </w:r>
          </w:p>
          <w:p w14:paraId="2FD652F2" w14:textId="2AE9F4F9" w:rsidR="006814F6" w:rsidRPr="00A01A63" w:rsidRDefault="006814F6" w:rsidP="00A01A6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WITH SWEET &amp; SOUR SAUCE,</w:t>
            </w:r>
            <w:r w:rsidR="00A01A6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01A63">
              <w:rPr>
                <w:rFonts w:ascii="Arial" w:hAnsi="Arial" w:cs="Arial"/>
                <w:sz w:val="32"/>
                <w:szCs w:val="32"/>
              </w:rPr>
              <w:t>MASHED POTATOES &amp; ROASTED BEETROOT WITH FETA</w:t>
            </w:r>
          </w:p>
        </w:tc>
        <w:tc>
          <w:tcPr>
            <w:tcW w:w="3474" w:type="dxa"/>
            <w:vAlign w:val="center"/>
          </w:tcPr>
          <w:p w14:paraId="4C38E80D" w14:textId="2D4289EA" w:rsidR="006A61CB" w:rsidRPr="00A01A63" w:rsidRDefault="00013ABD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CHOCOLATE ECLAIRS</w:t>
            </w:r>
          </w:p>
        </w:tc>
      </w:tr>
      <w:tr w:rsidR="00FB3BBC" w:rsidRPr="00A01A63" w14:paraId="33EBF3FF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18B4A7F9" w14:textId="77CAE877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SUNDAY</w:t>
            </w:r>
          </w:p>
          <w:p w14:paraId="659CCB2E" w14:textId="4245524F" w:rsidR="006A61CB" w:rsidRPr="00A01A63" w:rsidRDefault="00013ABD" w:rsidP="006A61CB">
            <w:pPr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18 SEPTEMBER 2022</w:t>
            </w:r>
          </w:p>
        </w:tc>
        <w:tc>
          <w:tcPr>
            <w:tcW w:w="4644" w:type="dxa"/>
            <w:vAlign w:val="center"/>
          </w:tcPr>
          <w:p w14:paraId="7FDC0DC7" w14:textId="77777777" w:rsidR="00C11CFA" w:rsidRPr="00A01A63" w:rsidRDefault="006814F6" w:rsidP="0090505F">
            <w:pPr>
              <w:pStyle w:val="NoSpacing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A01A63">
              <w:rPr>
                <w:rFonts w:ascii="Arial" w:hAnsi="Arial" w:cs="Arial"/>
                <w:color w:val="auto"/>
                <w:sz w:val="32"/>
                <w:szCs w:val="32"/>
              </w:rPr>
              <w:t>ROAST CHUTNEY CHICKEN</w:t>
            </w:r>
          </w:p>
          <w:p w14:paraId="60034A4E" w14:textId="1BC36A2E" w:rsidR="006814F6" w:rsidRPr="00A01A63" w:rsidRDefault="006814F6" w:rsidP="0090505F">
            <w:pPr>
              <w:pStyle w:val="NoSpacing"/>
              <w:jc w:val="center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A01A63">
              <w:rPr>
                <w:rFonts w:ascii="Arial" w:hAnsi="Arial" w:cs="Arial"/>
                <w:color w:val="auto"/>
                <w:sz w:val="32"/>
                <w:szCs w:val="32"/>
              </w:rPr>
              <w:t>WITH ROASTED POTATOES &amp; SEASONAL ROAST</w:t>
            </w:r>
            <w:r w:rsidR="003F5C47">
              <w:rPr>
                <w:rFonts w:ascii="Arial" w:hAnsi="Arial" w:cs="Arial"/>
                <w:color w:val="auto"/>
                <w:sz w:val="32"/>
                <w:szCs w:val="32"/>
              </w:rPr>
              <w:t>ED</w:t>
            </w:r>
            <w:r w:rsidRPr="00A01A63">
              <w:rPr>
                <w:rFonts w:ascii="Arial" w:hAnsi="Arial" w:cs="Arial"/>
                <w:color w:val="auto"/>
                <w:sz w:val="32"/>
                <w:szCs w:val="32"/>
              </w:rPr>
              <w:t xml:space="preserve"> VEGETABLES</w:t>
            </w:r>
          </w:p>
        </w:tc>
        <w:tc>
          <w:tcPr>
            <w:tcW w:w="4656" w:type="dxa"/>
            <w:vAlign w:val="center"/>
          </w:tcPr>
          <w:p w14:paraId="7AEB8125" w14:textId="0B2E2797" w:rsidR="006814F6" w:rsidRPr="003F5C47" w:rsidRDefault="00790C7D" w:rsidP="0090505F">
            <w:pPr>
              <w:jc w:val="center"/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 w:rsidRPr="003F5C47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SUNDAY ROAST @</w:t>
            </w:r>
            <w:r w:rsidR="00A01A63" w:rsidRPr="003F5C47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6814F6" w:rsidRPr="003F5C47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R125.00</w:t>
            </w:r>
          </w:p>
          <w:p w14:paraId="79467AB5" w14:textId="76C8BF22" w:rsidR="006A61CB" w:rsidRPr="00A01A63" w:rsidRDefault="006814F6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ROAST LAMB WITH GRAVY, ROASTED POTATOES &amp; SEASONAL ROAST</w:t>
            </w:r>
            <w:r w:rsidR="003F5C47">
              <w:rPr>
                <w:rFonts w:ascii="Arial" w:hAnsi="Arial" w:cs="Arial"/>
                <w:sz w:val="32"/>
                <w:szCs w:val="32"/>
              </w:rPr>
              <w:t>ED</w:t>
            </w:r>
            <w:r w:rsidRPr="00A01A63">
              <w:rPr>
                <w:rFonts w:ascii="Arial" w:hAnsi="Arial" w:cs="Arial"/>
                <w:sz w:val="32"/>
                <w:szCs w:val="32"/>
              </w:rPr>
              <w:t xml:space="preserve"> VEGETABLES</w:t>
            </w:r>
          </w:p>
        </w:tc>
        <w:tc>
          <w:tcPr>
            <w:tcW w:w="3474" w:type="dxa"/>
            <w:vAlign w:val="center"/>
          </w:tcPr>
          <w:p w14:paraId="1FDE72EF" w14:textId="02C61F93" w:rsidR="006A61CB" w:rsidRPr="00A01A63" w:rsidRDefault="00013ABD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MALVA PUDDING WITH CUSTARD</w:t>
            </w:r>
          </w:p>
        </w:tc>
      </w:tr>
      <w:tr w:rsidR="00FB3BBC" w:rsidRPr="00A01A63" w14:paraId="26F239B5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7DFC47D0" w14:textId="30F37CC3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MONDAY</w:t>
            </w:r>
          </w:p>
          <w:p w14:paraId="525BF005" w14:textId="19916AFD" w:rsidR="006A61CB" w:rsidRPr="00A01A63" w:rsidRDefault="00013ABD" w:rsidP="006A61CB">
            <w:pPr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19 SEPTEMBER 2022</w:t>
            </w:r>
          </w:p>
        </w:tc>
        <w:tc>
          <w:tcPr>
            <w:tcW w:w="4644" w:type="dxa"/>
            <w:vAlign w:val="center"/>
          </w:tcPr>
          <w:p w14:paraId="6B444233" w14:textId="77777777" w:rsidR="006A61CB" w:rsidRPr="00A01A63" w:rsidRDefault="006814F6" w:rsidP="0090505F">
            <w:pPr>
              <w:spacing w:after="2" w:line="238" w:lineRule="auto"/>
              <w:ind w:left="411" w:hanging="286"/>
              <w:jc w:val="center"/>
              <w:rPr>
                <w:rFonts w:ascii="Arial" w:eastAsia="Century Gothic" w:hAnsi="Arial" w:cs="Arial"/>
                <w:bCs/>
                <w:sz w:val="32"/>
                <w:szCs w:val="32"/>
              </w:rPr>
            </w:pPr>
            <w:r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>CORNISH PIE WITH GRAVY</w:t>
            </w:r>
          </w:p>
          <w:p w14:paraId="0E82DB9F" w14:textId="1B6F4130" w:rsidR="006814F6" w:rsidRPr="00A01A63" w:rsidRDefault="006814F6" w:rsidP="0090505F">
            <w:pPr>
              <w:spacing w:after="2" w:line="238" w:lineRule="auto"/>
              <w:ind w:left="411" w:hanging="286"/>
              <w:jc w:val="center"/>
              <w:rPr>
                <w:rFonts w:ascii="Arial" w:eastAsia="Century Gothic" w:hAnsi="Arial" w:cs="Arial"/>
                <w:bCs/>
                <w:sz w:val="32"/>
                <w:szCs w:val="32"/>
              </w:rPr>
            </w:pPr>
            <w:r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>WITH PARSLEY RICE,</w:t>
            </w:r>
          </w:p>
          <w:p w14:paraId="2C13DA97" w14:textId="46FDB7D9" w:rsidR="006814F6" w:rsidRPr="00A01A63" w:rsidRDefault="006814F6" w:rsidP="0090505F">
            <w:pPr>
              <w:spacing w:after="2" w:line="238" w:lineRule="auto"/>
              <w:ind w:left="411" w:hanging="286"/>
              <w:jc w:val="center"/>
              <w:rPr>
                <w:rFonts w:ascii="Arial" w:eastAsia="Century Gothic" w:hAnsi="Arial" w:cs="Arial"/>
                <w:b/>
                <w:color w:val="339966"/>
                <w:sz w:val="32"/>
                <w:szCs w:val="32"/>
              </w:rPr>
            </w:pPr>
            <w:r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>BUTTERNUT &amp; PEA’S</w:t>
            </w:r>
          </w:p>
        </w:tc>
        <w:tc>
          <w:tcPr>
            <w:tcW w:w="4656" w:type="dxa"/>
            <w:vAlign w:val="center"/>
          </w:tcPr>
          <w:p w14:paraId="78E28515" w14:textId="77777777" w:rsidR="006A61CB" w:rsidRPr="00A01A63" w:rsidRDefault="006814F6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CHICKEN &amp; LEEK QUICHE</w:t>
            </w:r>
          </w:p>
          <w:p w14:paraId="10B5A67B" w14:textId="65AC62F1" w:rsidR="006814F6" w:rsidRPr="00A01A63" w:rsidRDefault="006814F6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 xml:space="preserve">WITH GARLIC BABY POTATOES, </w:t>
            </w:r>
            <w:r w:rsidR="003F5C47">
              <w:rPr>
                <w:rFonts w:ascii="Arial" w:hAnsi="Arial" w:cs="Arial"/>
                <w:sz w:val="32"/>
                <w:szCs w:val="32"/>
              </w:rPr>
              <w:br/>
            </w:r>
            <w:r w:rsidRPr="00A01A63">
              <w:rPr>
                <w:rFonts w:ascii="Arial" w:hAnsi="Arial" w:cs="Arial"/>
                <w:sz w:val="32"/>
                <w:szCs w:val="32"/>
              </w:rPr>
              <w:t>BUTTERNUT &amp; PEA’S</w:t>
            </w:r>
          </w:p>
        </w:tc>
        <w:tc>
          <w:tcPr>
            <w:tcW w:w="3474" w:type="dxa"/>
            <w:vAlign w:val="center"/>
          </w:tcPr>
          <w:p w14:paraId="23C06512" w14:textId="215C94D7" w:rsidR="006A61CB" w:rsidRPr="00A01A63" w:rsidRDefault="00013ABD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 xml:space="preserve">POACH PEARS </w:t>
            </w:r>
            <w:r w:rsidR="003F5C47">
              <w:rPr>
                <w:rFonts w:ascii="Arial" w:hAnsi="Arial" w:cs="Arial"/>
                <w:sz w:val="32"/>
                <w:szCs w:val="32"/>
              </w:rPr>
              <w:br/>
            </w:r>
            <w:r w:rsidRPr="00A01A63">
              <w:rPr>
                <w:rFonts w:ascii="Arial" w:hAnsi="Arial" w:cs="Arial"/>
                <w:sz w:val="32"/>
                <w:szCs w:val="32"/>
              </w:rPr>
              <w:t>WITH CINNAMON</w:t>
            </w:r>
            <w:r w:rsidR="00A01A6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01A63">
              <w:rPr>
                <w:rFonts w:ascii="Arial" w:hAnsi="Arial" w:cs="Arial"/>
                <w:sz w:val="32"/>
                <w:szCs w:val="32"/>
              </w:rPr>
              <w:t>CUSTARD</w:t>
            </w:r>
          </w:p>
        </w:tc>
      </w:tr>
      <w:tr w:rsidR="00FB3BBC" w:rsidRPr="00A01A63" w14:paraId="6BC60F26" w14:textId="77777777" w:rsidTr="008B4969">
        <w:trPr>
          <w:trHeight w:val="2175"/>
        </w:trPr>
        <w:tc>
          <w:tcPr>
            <w:tcW w:w="2251" w:type="dxa"/>
            <w:vAlign w:val="center"/>
          </w:tcPr>
          <w:p w14:paraId="359CAA40" w14:textId="7A89A06C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TUESDAY</w:t>
            </w:r>
          </w:p>
          <w:p w14:paraId="563C1664" w14:textId="5CAA072F" w:rsidR="006A61CB" w:rsidRPr="00A01A63" w:rsidRDefault="00013ABD" w:rsidP="006A61CB">
            <w:pPr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 xml:space="preserve">20 SEPTEMBER 2022 </w:t>
            </w:r>
          </w:p>
        </w:tc>
        <w:tc>
          <w:tcPr>
            <w:tcW w:w="4644" w:type="dxa"/>
            <w:vAlign w:val="center"/>
          </w:tcPr>
          <w:p w14:paraId="03F527A9" w14:textId="77777777" w:rsidR="006A61CB" w:rsidRPr="00A01A63" w:rsidRDefault="006814F6" w:rsidP="0090505F">
            <w:pPr>
              <w:ind w:right="92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THAI FISH CAKES</w:t>
            </w:r>
          </w:p>
          <w:p w14:paraId="5A33DC8F" w14:textId="3F8CA3C4" w:rsidR="006814F6" w:rsidRPr="00A01A63" w:rsidRDefault="006814F6" w:rsidP="0090505F">
            <w:pPr>
              <w:ind w:right="92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WITH SWEET &amp; SOUR SAUCE, POTATO WEDGES &amp; STIR-FRIED VEGETABLES</w:t>
            </w:r>
          </w:p>
        </w:tc>
        <w:tc>
          <w:tcPr>
            <w:tcW w:w="4656" w:type="dxa"/>
            <w:vAlign w:val="center"/>
          </w:tcPr>
          <w:p w14:paraId="192015EC" w14:textId="77777777" w:rsidR="006A61CB" w:rsidRPr="00A01A63" w:rsidRDefault="006814F6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SPAGHETTI BOLOGNAISE</w:t>
            </w:r>
          </w:p>
          <w:p w14:paraId="33503E63" w14:textId="77777777" w:rsidR="006814F6" w:rsidRPr="00A01A63" w:rsidRDefault="006814F6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TOPPED WITH CHEDDAR</w:t>
            </w:r>
          </w:p>
          <w:p w14:paraId="12A138D0" w14:textId="668F78B8" w:rsidR="006814F6" w:rsidRPr="00A01A63" w:rsidRDefault="006814F6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WITH GREEK SALAD</w:t>
            </w:r>
          </w:p>
        </w:tc>
        <w:tc>
          <w:tcPr>
            <w:tcW w:w="3474" w:type="dxa"/>
            <w:vAlign w:val="center"/>
          </w:tcPr>
          <w:p w14:paraId="4E0D3564" w14:textId="6681DA76" w:rsidR="006A61CB" w:rsidRPr="00A01A63" w:rsidRDefault="00013ABD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STEWED FRUIT WITH ROOIBOS CUSTARD</w:t>
            </w:r>
          </w:p>
        </w:tc>
      </w:tr>
      <w:tr w:rsidR="00FB3BBC" w:rsidRPr="00A01A63" w14:paraId="074CA23C" w14:textId="77777777" w:rsidTr="008B4969">
        <w:trPr>
          <w:trHeight w:val="2040"/>
        </w:trPr>
        <w:tc>
          <w:tcPr>
            <w:tcW w:w="2251" w:type="dxa"/>
            <w:vAlign w:val="center"/>
          </w:tcPr>
          <w:p w14:paraId="28400C22" w14:textId="02DEBAAD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WEDNESDAY</w:t>
            </w:r>
          </w:p>
          <w:p w14:paraId="3C1E3A69" w14:textId="31FB3468" w:rsidR="006A61CB" w:rsidRPr="00A01A63" w:rsidRDefault="00013ABD" w:rsidP="006A61CB">
            <w:pPr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21 SEPTEMBER 2022</w:t>
            </w:r>
          </w:p>
        </w:tc>
        <w:tc>
          <w:tcPr>
            <w:tcW w:w="4644" w:type="dxa"/>
            <w:vAlign w:val="center"/>
          </w:tcPr>
          <w:p w14:paraId="49D22D0C" w14:textId="77777777" w:rsidR="006A61CB" w:rsidRPr="00A01A63" w:rsidRDefault="006814F6" w:rsidP="0090505F">
            <w:pPr>
              <w:ind w:right="92"/>
              <w:jc w:val="center"/>
              <w:rPr>
                <w:rFonts w:ascii="Arial" w:eastAsia="Century Gothic" w:hAnsi="Arial" w:cs="Arial"/>
                <w:bCs/>
                <w:sz w:val="32"/>
                <w:szCs w:val="32"/>
              </w:rPr>
            </w:pPr>
            <w:r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>CHICKEN &amp; LEEK PIE</w:t>
            </w:r>
          </w:p>
          <w:p w14:paraId="754A5680" w14:textId="77777777" w:rsidR="006814F6" w:rsidRPr="00A01A63" w:rsidRDefault="006814F6" w:rsidP="0090505F">
            <w:pPr>
              <w:ind w:right="92"/>
              <w:jc w:val="center"/>
              <w:rPr>
                <w:rFonts w:ascii="Arial" w:eastAsia="Century Gothic" w:hAnsi="Arial" w:cs="Arial"/>
                <w:bCs/>
                <w:sz w:val="32"/>
                <w:szCs w:val="32"/>
              </w:rPr>
            </w:pPr>
            <w:r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>WITH GARLIC POTATOES</w:t>
            </w:r>
          </w:p>
          <w:p w14:paraId="6EB3A19D" w14:textId="3000FA83" w:rsidR="006814F6" w:rsidRPr="00A01A63" w:rsidRDefault="006814F6" w:rsidP="0090505F">
            <w:pPr>
              <w:ind w:right="92"/>
              <w:jc w:val="center"/>
              <w:rPr>
                <w:rFonts w:ascii="Arial" w:eastAsia="Century Gothic" w:hAnsi="Arial" w:cs="Arial"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>&amp; GREEK SALAD</w:t>
            </w:r>
          </w:p>
        </w:tc>
        <w:tc>
          <w:tcPr>
            <w:tcW w:w="4656" w:type="dxa"/>
            <w:vAlign w:val="center"/>
          </w:tcPr>
          <w:p w14:paraId="7C4BEB35" w14:textId="68BF5864" w:rsidR="00681568" w:rsidRPr="00A01A63" w:rsidRDefault="00952A9C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APRICOT &amp; DAHL CURRY WITH RICE, ROTI &amp; SAMBAL SALAD</w:t>
            </w:r>
          </w:p>
        </w:tc>
        <w:tc>
          <w:tcPr>
            <w:tcW w:w="3474" w:type="dxa"/>
            <w:vAlign w:val="center"/>
          </w:tcPr>
          <w:p w14:paraId="078B551B" w14:textId="00DFB7B3" w:rsidR="006A61CB" w:rsidRPr="00A01A63" w:rsidRDefault="00013ABD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APPLE CRUMBLE &amp; ICE CREAM</w:t>
            </w:r>
          </w:p>
        </w:tc>
      </w:tr>
      <w:tr w:rsidR="00FB3BBC" w:rsidRPr="00A01A63" w14:paraId="16928365" w14:textId="77777777" w:rsidTr="008B4969">
        <w:trPr>
          <w:trHeight w:val="1923"/>
        </w:trPr>
        <w:tc>
          <w:tcPr>
            <w:tcW w:w="2251" w:type="dxa"/>
            <w:vAlign w:val="center"/>
          </w:tcPr>
          <w:p w14:paraId="21F89ED5" w14:textId="33BC5E04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THURSDAY</w:t>
            </w:r>
          </w:p>
          <w:p w14:paraId="59F20C59" w14:textId="208614EF" w:rsidR="006A61CB" w:rsidRPr="00A01A63" w:rsidRDefault="00013ABD" w:rsidP="0090505F">
            <w:pPr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22 SEPTEMBER 2022</w:t>
            </w:r>
          </w:p>
        </w:tc>
        <w:tc>
          <w:tcPr>
            <w:tcW w:w="4644" w:type="dxa"/>
            <w:vAlign w:val="center"/>
          </w:tcPr>
          <w:p w14:paraId="5DD5A2B3" w14:textId="77777777" w:rsidR="006A61CB" w:rsidRPr="00A01A63" w:rsidRDefault="006814F6" w:rsidP="0090505F">
            <w:pPr>
              <w:ind w:right="92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BEEF CURRY</w:t>
            </w:r>
          </w:p>
          <w:p w14:paraId="7EC3714C" w14:textId="77777777" w:rsidR="006814F6" w:rsidRPr="00A01A63" w:rsidRDefault="006814F6" w:rsidP="0090505F">
            <w:pPr>
              <w:ind w:right="92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WITH BASMATI RICE</w:t>
            </w:r>
          </w:p>
          <w:p w14:paraId="35D08A4C" w14:textId="5560C80E" w:rsidR="006814F6" w:rsidRPr="00A01A63" w:rsidRDefault="006814F6" w:rsidP="0090505F">
            <w:pPr>
              <w:ind w:right="92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&amp; ROASTED VEGETABLES</w:t>
            </w:r>
          </w:p>
        </w:tc>
        <w:tc>
          <w:tcPr>
            <w:tcW w:w="4656" w:type="dxa"/>
            <w:vAlign w:val="center"/>
          </w:tcPr>
          <w:p w14:paraId="1165151A" w14:textId="4030D12E" w:rsidR="006A61CB" w:rsidRPr="00A01A63" w:rsidRDefault="00681568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SALMON</w:t>
            </w:r>
            <w:r w:rsidR="006814F6" w:rsidRPr="00A01A63">
              <w:rPr>
                <w:rFonts w:ascii="Arial" w:hAnsi="Arial" w:cs="Arial"/>
                <w:sz w:val="32"/>
                <w:szCs w:val="32"/>
              </w:rPr>
              <w:t xml:space="preserve"> &amp; SPINACH PASTA</w:t>
            </w:r>
          </w:p>
          <w:p w14:paraId="1C5668E4" w14:textId="2164539C" w:rsidR="006814F6" w:rsidRPr="00A01A63" w:rsidRDefault="006814F6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WITH ROASTED VEGETABLES</w:t>
            </w:r>
          </w:p>
        </w:tc>
        <w:tc>
          <w:tcPr>
            <w:tcW w:w="3474" w:type="dxa"/>
            <w:vAlign w:val="center"/>
          </w:tcPr>
          <w:p w14:paraId="3A02C028" w14:textId="5C0EA69D" w:rsidR="006A61CB" w:rsidRPr="00A01A63" w:rsidRDefault="00013ABD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LEMON BAKED PUDDING WITH CUSTARD</w:t>
            </w:r>
          </w:p>
        </w:tc>
      </w:tr>
      <w:tr w:rsidR="00FB3BBC" w:rsidRPr="00A01A63" w14:paraId="3E5C9B79" w14:textId="77777777" w:rsidTr="008B4969">
        <w:trPr>
          <w:trHeight w:val="1977"/>
        </w:trPr>
        <w:tc>
          <w:tcPr>
            <w:tcW w:w="2251" w:type="dxa"/>
            <w:vAlign w:val="center"/>
          </w:tcPr>
          <w:p w14:paraId="0DC76A66" w14:textId="549600CA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FRIDAY</w:t>
            </w:r>
          </w:p>
          <w:p w14:paraId="36498114" w14:textId="37ECF6F1" w:rsidR="006A61CB" w:rsidRPr="00A01A63" w:rsidRDefault="00013ABD" w:rsidP="006A61CB">
            <w:pPr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 xml:space="preserve">23 SEPTEMBER 2022 </w:t>
            </w:r>
          </w:p>
        </w:tc>
        <w:tc>
          <w:tcPr>
            <w:tcW w:w="4644" w:type="dxa"/>
            <w:vAlign w:val="center"/>
          </w:tcPr>
          <w:p w14:paraId="6CC55DEF" w14:textId="49748BAB" w:rsidR="006A61CB" w:rsidRPr="00A01A63" w:rsidRDefault="004A0983" w:rsidP="0090505F">
            <w:pPr>
              <w:spacing w:after="2" w:line="238" w:lineRule="auto"/>
              <w:ind w:left="411" w:hanging="286"/>
              <w:jc w:val="center"/>
              <w:rPr>
                <w:rFonts w:ascii="Arial" w:eastAsia="Century Gothic" w:hAnsi="Arial" w:cs="Arial"/>
                <w:bCs/>
                <w:sz w:val="32"/>
                <w:szCs w:val="32"/>
              </w:rPr>
            </w:pPr>
            <w:r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>FRIED</w:t>
            </w:r>
            <w:r w:rsidR="00DF30E2"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>/GRILLED</w:t>
            </w:r>
            <w:r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 xml:space="preserve"> </w:t>
            </w:r>
            <w:r w:rsidR="00DF30E2"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>HAKE</w:t>
            </w:r>
            <w:r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 xml:space="preserve"> WITH TARTAR SAUCE, FRESH LEMON, CHIPS </w:t>
            </w:r>
            <w:r w:rsidR="00A01A63">
              <w:rPr>
                <w:rFonts w:ascii="Arial" w:eastAsia="Century Gothic" w:hAnsi="Arial" w:cs="Arial"/>
                <w:bCs/>
                <w:sz w:val="32"/>
                <w:szCs w:val="32"/>
              </w:rPr>
              <w:t xml:space="preserve">&amp; </w:t>
            </w:r>
            <w:r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>COLESLAW</w:t>
            </w:r>
          </w:p>
        </w:tc>
        <w:tc>
          <w:tcPr>
            <w:tcW w:w="4656" w:type="dxa"/>
            <w:vAlign w:val="center"/>
          </w:tcPr>
          <w:p w14:paraId="6AB19B26" w14:textId="52D87281" w:rsidR="004A0983" w:rsidRPr="00A01A63" w:rsidRDefault="004A0983" w:rsidP="00A01A63">
            <w:pPr>
              <w:spacing w:after="2" w:line="238" w:lineRule="auto"/>
              <w:ind w:left="411" w:hanging="286"/>
              <w:jc w:val="center"/>
              <w:rPr>
                <w:rFonts w:ascii="Arial" w:eastAsia="Century Gothic" w:hAnsi="Arial" w:cs="Arial"/>
                <w:bCs/>
                <w:sz w:val="32"/>
                <w:szCs w:val="32"/>
              </w:rPr>
            </w:pPr>
            <w:r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>CORONATION CHICKEN PITA</w:t>
            </w:r>
            <w:r w:rsidR="00A01A63">
              <w:rPr>
                <w:rFonts w:ascii="Arial" w:eastAsia="Century Gothic" w:hAnsi="Arial" w:cs="Arial"/>
                <w:bCs/>
                <w:sz w:val="32"/>
                <w:szCs w:val="32"/>
              </w:rPr>
              <w:t xml:space="preserve"> </w:t>
            </w:r>
            <w:r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>WITH POTATO WEDGES</w:t>
            </w:r>
            <w:r w:rsidR="00A01A63">
              <w:rPr>
                <w:rFonts w:ascii="Arial" w:eastAsia="Century Gothic" w:hAnsi="Arial" w:cs="Arial"/>
                <w:bCs/>
                <w:sz w:val="32"/>
                <w:szCs w:val="32"/>
              </w:rPr>
              <w:t xml:space="preserve"> </w:t>
            </w:r>
            <w:r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>&amp; COLESLAW</w:t>
            </w:r>
          </w:p>
        </w:tc>
        <w:tc>
          <w:tcPr>
            <w:tcW w:w="3474" w:type="dxa"/>
            <w:vAlign w:val="center"/>
          </w:tcPr>
          <w:p w14:paraId="3A99EE6D" w14:textId="236EC3B2" w:rsidR="006A61CB" w:rsidRPr="00A01A63" w:rsidRDefault="00013ABD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CUSTARD DANISHES</w:t>
            </w:r>
          </w:p>
        </w:tc>
      </w:tr>
      <w:tr w:rsidR="008B4969" w:rsidRPr="00A01A63" w14:paraId="7B5976E2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6B114AC5" w14:textId="5B706C7C" w:rsidR="008B4969" w:rsidRPr="00A01A63" w:rsidRDefault="008B4969" w:rsidP="00226DB8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SATURDAY</w:t>
            </w:r>
          </w:p>
          <w:p w14:paraId="06B11E5B" w14:textId="6ED73287" w:rsidR="008B4969" w:rsidRPr="00A01A63" w:rsidRDefault="008B4969" w:rsidP="00226DB8">
            <w:pPr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2</w:t>
            </w:r>
            <w:r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 xml:space="preserve">4 </w:t>
            </w: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SEPTEMBER 2022</w:t>
            </w:r>
          </w:p>
        </w:tc>
        <w:tc>
          <w:tcPr>
            <w:tcW w:w="9300" w:type="dxa"/>
            <w:gridSpan w:val="2"/>
            <w:vAlign w:val="center"/>
          </w:tcPr>
          <w:p w14:paraId="6462BC03" w14:textId="7B5DA44B" w:rsidR="008B4969" w:rsidRPr="008B4969" w:rsidRDefault="008B4969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b/>
                <w:color w:val="1F3864" w:themeColor="accent1" w:themeShade="80"/>
                <w:sz w:val="32"/>
                <w:szCs w:val="32"/>
              </w:rPr>
            </w:pPr>
            <w:r w:rsidRPr="008B4969">
              <w:rPr>
                <w:rFonts w:ascii="Arial" w:hAnsi="Arial" w:cs="Arial"/>
                <w:b/>
                <w:color w:val="1F3864" w:themeColor="accent1" w:themeShade="80"/>
                <w:sz w:val="32"/>
                <w:szCs w:val="32"/>
              </w:rPr>
              <w:t>HERITAGE BRAAI DAY</w:t>
            </w:r>
            <w:r>
              <w:rPr>
                <w:rFonts w:ascii="Arial" w:hAnsi="Arial" w:cs="Arial"/>
                <w:b/>
                <w:color w:val="1F3864" w:themeColor="accent1" w:themeShade="80"/>
                <w:sz w:val="32"/>
                <w:szCs w:val="32"/>
              </w:rPr>
              <w:t xml:space="preserve"> @ R125-00</w:t>
            </w:r>
          </w:p>
          <w:p w14:paraId="4EA5B68E" w14:textId="77777777" w:rsidR="008B4969" w:rsidRPr="008B4969" w:rsidRDefault="008B4969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D414C5F" w14:textId="0596892A" w:rsidR="008B4969" w:rsidRDefault="008B4969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200G BEEF SIRLION</w:t>
            </w:r>
          </w:p>
          <w:p w14:paraId="7B18BCFD" w14:textId="617C7870" w:rsidR="008B4969" w:rsidRDefault="008B4969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CREAMY POTATO BAKE</w:t>
            </w:r>
          </w:p>
          <w:p w14:paraId="7F253E58" w14:textId="379E09B7" w:rsidR="008B4969" w:rsidRDefault="008B4969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BEETROOT &amp; FETA SALAD</w:t>
            </w:r>
          </w:p>
          <w:p w14:paraId="44E79429" w14:textId="5DF385CD" w:rsidR="008B4969" w:rsidRDefault="008B4969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GARDEN SALAD</w:t>
            </w:r>
          </w:p>
          <w:p w14:paraId="6260E602" w14:textId="05537377" w:rsidR="008B4969" w:rsidRDefault="008B4969" w:rsidP="008B4969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44F7A20D" w14:textId="14851475" w:rsidR="008B4969" w:rsidRPr="00A01A63" w:rsidRDefault="008B4969" w:rsidP="008B4969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GLASS OF WINE (RED OR WHITE)</w:t>
            </w:r>
          </w:p>
        </w:tc>
        <w:tc>
          <w:tcPr>
            <w:tcW w:w="3474" w:type="dxa"/>
            <w:vAlign w:val="center"/>
          </w:tcPr>
          <w:p w14:paraId="51376A28" w14:textId="462F5934" w:rsidR="008B4969" w:rsidRDefault="008B4969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6877C72" wp14:editId="1252B9A9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86995</wp:posOffset>
                  </wp:positionV>
                  <wp:extent cx="1207770" cy="1374775"/>
                  <wp:effectExtent l="114300" t="95250" r="106680" b="92075"/>
                  <wp:wrapNone/>
                  <wp:docPr id="3" name="Picture 3" descr="574,604 Heritage day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74,604 Heritage day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86"/>
                          <a:stretch/>
                        </pic:blipFill>
                        <pic:spPr bwMode="auto">
                          <a:xfrm rot="551286">
                            <a:off x="0" y="0"/>
                            <a:ext cx="1207770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463A7F" w14:textId="50902D86" w:rsidR="008B4969" w:rsidRDefault="008B4969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6B10B76B" w14:textId="0C4A26F4" w:rsidR="008B4969" w:rsidRPr="00A01A63" w:rsidRDefault="008B4969" w:rsidP="00226DB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MILK TART</w:t>
            </w:r>
          </w:p>
        </w:tc>
      </w:tr>
      <w:tr w:rsidR="00FB3BBC" w:rsidRPr="00A01A63" w14:paraId="65825D31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3232B569" w14:textId="4BE7080B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SUNDAY</w:t>
            </w:r>
          </w:p>
          <w:p w14:paraId="5E6659FB" w14:textId="5D3B14B4" w:rsidR="006A61CB" w:rsidRPr="00A01A63" w:rsidRDefault="00013ABD" w:rsidP="006A61CB">
            <w:pPr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 xml:space="preserve">25 SEPTEMBER 2022 </w:t>
            </w:r>
          </w:p>
        </w:tc>
        <w:tc>
          <w:tcPr>
            <w:tcW w:w="4644" w:type="dxa"/>
            <w:vAlign w:val="center"/>
          </w:tcPr>
          <w:p w14:paraId="1796CE0C" w14:textId="02894892" w:rsidR="006A61CB" w:rsidRPr="00A01A63" w:rsidRDefault="004A0983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LEMON &amp; HERB ROAST CHICKEN WITH ROASTED POTATOES &amp; SEASONAL ROAST</w:t>
            </w:r>
            <w:r w:rsidR="003F5C47">
              <w:rPr>
                <w:rFonts w:ascii="Arial" w:hAnsi="Arial" w:cs="Arial"/>
                <w:sz w:val="32"/>
                <w:szCs w:val="32"/>
              </w:rPr>
              <w:t>ED</w:t>
            </w:r>
            <w:r w:rsidRPr="00A01A63">
              <w:rPr>
                <w:rFonts w:ascii="Arial" w:hAnsi="Arial" w:cs="Arial"/>
                <w:sz w:val="32"/>
                <w:szCs w:val="32"/>
              </w:rPr>
              <w:t xml:space="preserve"> VEGETABLES</w:t>
            </w:r>
          </w:p>
        </w:tc>
        <w:tc>
          <w:tcPr>
            <w:tcW w:w="4656" w:type="dxa"/>
            <w:vAlign w:val="center"/>
          </w:tcPr>
          <w:p w14:paraId="0F6B705D" w14:textId="7D4CE597" w:rsidR="00681568" w:rsidRPr="00A01A63" w:rsidRDefault="00681568" w:rsidP="00A01A63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SAGE &amp; APPLE ROAST PORK</w:t>
            </w:r>
            <w:r w:rsidR="00A01A6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01A63">
              <w:rPr>
                <w:rFonts w:ascii="Arial" w:hAnsi="Arial" w:cs="Arial"/>
                <w:sz w:val="32"/>
                <w:szCs w:val="32"/>
              </w:rPr>
              <w:t>WITH CRACKLING, MUSTARD</w:t>
            </w:r>
            <w:r w:rsidR="0090505F" w:rsidRPr="00A01A6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01A63">
              <w:rPr>
                <w:rFonts w:ascii="Arial" w:hAnsi="Arial" w:cs="Arial"/>
                <w:sz w:val="32"/>
                <w:szCs w:val="32"/>
              </w:rPr>
              <w:t>SAUCE &amp; SEASONAL ROAST</w:t>
            </w:r>
            <w:r w:rsidR="003F5C47">
              <w:rPr>
                <w:rFonts w:ascii="Arial" w:hAnsi="Arial" w:cs="Arial"/>
                <w:sz w:val="32"/>
                <w:szCs w:val="32"/>
              </w:rPr>
              <w:t>ED</w:t>
            </w:r>
            <w:r w:rsidR="00A01A6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01A63">
              <w:rPr>
                <w:rFonts w:ascii="Arial" w:hAnsi="Arial" w:cs="Arial"/>
                <w:sz w:val="32"/>
                <w:szCs w:val="32"/>
              </w:rPr>
              <w:t>VEGETABLES</w:t>
            </w:r>
          </w:p>
        </w:tc>
        <w:tc>
          <w:tcPr>
            <w:tcW w:w="3474" w:type="dxa"/>
            <w:vAlign w:val="center"/>
          </w:tcPr>
          <w:p w14:paraId="27C256A2" w14:textId="02313C67" w:rsidR="006A61CB" w:rsidRPr="00A01A63" w:rsidRDefault="00013ABD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STICKY DATE PUDDING WITH CUSTARD</w:t>
            </w:r>
          </w:p>
        </w:tc>
      </w:tr>
      <w:tr w:rsidR="00FB3BBC" w:rsidRPr="00A01A63" w14:paraId="3D210E77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553E008F" w14:textId="761A27DD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lastRenderedPageBreak/>
              <w:t>MONDAY</w:t>
            </w:r>
          </w:p>
          <w:p w14:paraId="41A01901" w14:textId="52DDC560" w:rsidR="006A61CB" w:rsidRPr="00A01A63" w:rsidRDefault="00013ABD" w:rsidP="0090505F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26 SEPTEMBER 2022</w:t>
            </w:r>
          </w:p>
        </w:tc>
        <w:tc>
          <w:tcPr>
            <w:tcW w:w="4644" w:type="dxa"/>
            <w:vAlign w:val="center"/>
          </w:tcPr>
          <w:p w14:paraId="57FF9F85" w14:textId="77777777" w:rsidR="006A61CB" w:rsidRPr="00A01A63" w:rsidRDefault="004A0983" w:rsidP="0090505F">
            <w:pPr>
              <w:spacing w:after="2" w:line="238" w:lineRule="auto"/>
              <w:ind w:left="411" w:hanging="286"/>
              <w:jc w:val="center"/>
              <w:rPr>
                <w:rFonts w:ascii="Arial" w:eastAsia="Century Gothic" w:hAnsi="Arial" w:cs="Arial"/>
                <w:bCs/>
                <w:sz w:val="32"/>
                <w:szCs w:val="32"/>
              </w:rPr>
            </w:pPr>
            <w:r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>BBQ CHICKEN STRIPS</w:t>
            </w:r>
          </w:p>
          <w:p w14:paraId="35EC00D3" w14:textId="62D20650" w:rsidR="004A0983" w:rsidRPr="00A01A63" w:rsidRDefault="004A0983" w:rsidP="0090505F">
            <w:pPr>
              <w:spacing w:after="2" w:line="238" w:lineRule="auto"/>
              <w:ind w:left="411" w:hanging="286"/>
              <w:jc w:val="center"/>
              <w:rPr>
                <w:rFonts w:ascii="Arial" w:eastAsia="Century Gothic" w:hAnsi="Arial" w:cs="Arial"/>
                <w:bCs/>
                <w:sz w:val="32"/>
                <w:szCs w:val="32"/>
              </w:rPr>
            </w:pPr>
            <w:r w:rsidRPr="00A01A63">
              <w:rPr>
                <w:rFonts w:ascii="Arial" w:eastAsia="Century Gothic" w:hAnsi="Arial" w:cs="Arial"/>
                <w:bCs/>
                <w:sz w:val="32"/>
                <w:szCs w:val="32"/>
              </w:rPr>
              <w:t>WITH MASHED POTATOES, BUTTERNUT &amp; PEA’S</w:t>
            </w:r>
          </w:p>
        </w:tc>
        <w:tc>
          <w:tcPr>
            <w:tcW w:w="4656" w:type="dxa"/>
            <w:vAlign w:val="center"/>
          </w:tcPr>
          <w:p w14:paraId="39E860BD" w14:textId="52E4A198" w:rsidR="004A0983" w:rsidRPr="00A01A63" w:rsidRDefault="00746474" w:rsidP="00A01A63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A01A63">
              <w:rPr>
                <w:rFonts w:ascii="Arial" w:hAnsi="Arial" w:cs="Arial"/>
                <w:bCs/>
                <w:sz w:val="32"/>
                <w:szCs w:val="32"/>
              </w:rPr>
              <w:t>POTATO &amp; AUBERGINE BAKE</w:t>
            </w:r>
            <w:r w:rsidR="00A01A63"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  <w:r w:rsidR="004A0983" w:rsidRPr="00A01A63">
              <w:rPr>
                <w:rFonts w:ascii="Arial" w:hAnsi="Arial" w:cs="Arial"/>
                <w:bCs/>
                <w:sz w:val="32"/>
                <w:szCs w:val="32"/>
              </w:rPr>
              <w:t>WITH GREEK SALAD</w:t>
            </w:r>
          </w:p>
        </w:tc>
        <w:tc>
          <w:tcPr>
            <w:tcW w:w="3474" w:type="dxa"/>
            <w:vAlign w:val="center"/>
          </w:tcPr>
          <w:p w14:paraId="22D41472" w14:textId="5BC55979" w:rsidR="006A61CB" w:rsidRPr="00A01A63" w:rsidRDefault="00013ABD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CHOCOLATE MOUSSE</w:t>
            </w:r>
          </w:p>
        </w:tc>
      </w:tr>
      <w:tr w:rsidR="00FB3BBC" w:rsidRPr="00A01A63" w14:paraId="2EE9C77F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3834B5C9" w14:textId="3A3BE6E8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TUESDAY</w:t>
            </w:r>
          </w:p>
          <w:p w14:paraId="592EAF98" w14:textId="3A85BDCC" w:rsidR="006A61CB" w:rsidRPr="00A01A63" w:rsidRDefault="00013ABD" w:rsidP="006A61CB">
            <w:pPr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27 SEPTEMBER 2022</w:t>
            </w:r>
          </w:p>
        </w:tc>
        <w:tc>
          <w:tcPr>
            <w:tcW w:w="4644" w:type="dxa"/>
            <w:vAlign w:val="center"/>
          </w:tcPr>
          <w:p w14:paraId="4E313B96" w14:textId="13EBC4EA" w:rsidR="006A61CB" w:rsidRPr="00A01A63" w:rsidRDefault="004A0983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A01A63">
              <w:rPr>
                <w:rFonts w:ascii="Arial" w:hAnsi="Arial" w:cs="Arial"/>
                <w:bCs/>
                <w:sz w:val="32"/>
                <w:szCs w:val="32"/>
              </w:rPr>
              <w:t>BEEF BOBOTIE WITH YELLOW RICE, TOMATO SAMBALS &amp; STIR-FRIED VEGETABLES</w:t>
            </w:r>
          </w:p>
        </w:tc>
        <w:tc>
          <w:tcPr>
            <w:tcW w:w="4656" w:type="dxa"/>
            <w:vAlign w:val="center"/>
          </w:tcPr>
          <w:p w14:paraId="51C7D11E" w14:textId="42ABE73C" w:rsidR="004A0983" w:rsidRPr="00A01A63" w:rsidRDefault="004A0983" w:rsidP="00A01A63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A01A63">
              <w:rPr>
                <w:rFonts w:ascii="Arial" w:hAnsi="Arial" w:cs="Arial"/>
                <w:bCs/>
                <w:sz w:val="32"/>
                <w:szCs w:val="32"/>
              </w:rPr>
              <w:t>GREEK STYLE CHICKEN ST</w:t>
            </w:r>
            <w:r w:rsidR="00A01A63">
              <w:rPr>
                <w:rFonts w:ascii="Arial" w:hAnsi="Arial" w:cs="Arial"/>
                <w:bCs/>
                <w:sz w:val="32"/>
                <w:szCs w:val="32"/>
              </w:rPr>
              <w:t>R</w:t>
            </w:r>
            <w:r w:rsidRPr="00A01A63">
              <w:rPr>
                <w:rFonts w:ascii="Arial" w:hAnsi="Arial" w:cs="Arial"/>
                <w:bCs/>
                <w:sz w:val="32"/>
                <w:szCs w:val="32"/>
              </w:rPr>
              <w:t>IPS</w:t>
            </w:r>
            <w:r w:rsidR="00A01A63"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  <w:r w:rsidRPr="00A01A63">
              <w:rPr>
                <w:rFonts w:ascii="Arial" w:hAnsi="Arial" w:cs="Arial"/>
                <w:bCs/>
                <w:sz w:val="32"/>
                <w:szCs w:val="32"/>
              </w:rPr>
              <w:t>WITH MASHED POTATOES</w:t>
            </w:r>
            <w:r w:rsidR="00A01A63"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  <w:r w:rsidRPr="00A01A63">
              <w:rPr>
                <w:rFonts w:ascii="Arial" w:hAnsi="Arial" w:cs="Arial"/>
                <w:bCs/>
                <w:sz w:val="32"/>
                <w:szCs w:val="32"/>
              </w:rPr>
              <w:t>&amp; GREEK SALAD</w:t>
            </w:r>
          </w:p>
        </w:tc>
        <w:tc>
          <w:tcPr>
            <w:tcW w:w="3474" w:type="dxa"/>
            <w:vAlign w:val="center"/>
          </w:tcPr>
          <w:p w14:paraId="79AE4DC0" w14:textId="1FD36F66" w:rsidR="006A61CB" w:rsidRPr="00A01A63" w:rsidRDefault="00013ABD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CHOCOLATE PUDDING WITH CREAM</w:t>
            </w:r>
          </w:p>
        </w:tc>
      </w:tr>
      <w:tr w:rsidR="00FB3BBC" w:rsidRPr="00A01A63" w14:paraId="6834C296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599719A5" w14:textId="0407964E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WEDNESDAY</w:t>
            </w:r>
          </w:p>
          <w:p w14:paraId="14BFA5DC" w14:textId="5D352AB6" w:rsidR="006A61CB" w:rsidRPr="00A01A63" w:rsidRDefault="00013ABD" w:rsidP="006A61CB">
            <w:pPr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28 SEPTEMBER 2022</w:t>
            </w:r>
          </w:p>
        </w:tc>
        <w:tc>
          <w:tcPr>
            <w:tcW w:w="4644" w:type="dxa"/>
            <w:vAlign w:val="center"/>
          </w:tcPr>
          <w:p w14:paraId="0CCF5625" w14:textId="77777777" w:rsidR="006A61CB" w:rsidRPr="00A01A63" w:rsidRDefault="00290607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CHICKEN &amp; LEEK PIE</w:t>
            </w:r>
          </w:p>
          <w:p w14:paraId="174AB760" w14:textId="6548582A" w:rsidR="00290607" w:rsidRPr="00A01A63" w:rsidRDefault="00290607" w:rsidP="00A01A63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WITH GARLIC BABY POTATOES</w:t>
            </w:r>
            <w:r w:rsidR="00A01A6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01A63">
              <w:rPr>
                <w:rFonts w:ascii="Arial" w:hAnsi="Arial" w:cs="Arial"/>
                <w:sz w:val="32"/>
                <w:szCs w:val="32"/>
              </w:rPr>
              <w:t>&amp; ROASTED VEGETABLES</w:t>
            </w:r>
          </w:p>
        </w:tc>
        <w:tc>
          <w:tcPr>
            <w:tcW w:w="4656" w:type="dxa"/>
            <w:vAlign w:val="center"/>
          </w:tcPr>
          <w:p w14:paraId="5455F5B4" w14:textId="77777777" w:rsidR="006A61CB" w:rsidRPr="00A01A63" w:rsidRDefault="00681568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BRAISED PORK CHOP</w:t>
            </w:r>
          </w:p>
          <w:p w14:paraId="26E0C3FA" w14:textId="77777777" w:rsidR="00681568" w:rsidRPr="00A01A63" w:rsidRDefault="00681568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WITH SAVOURY RICE</w:t>
            </w:r>
          </w:p>
          <w:p w14:paraId="2869982C" w14:textId="744DF70E" w:rsidR="00681568" w:rsidRPr="00A01A63" w:rsidRDefault="00681568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&amp; ROASTED VEGETABLES</w:t>
            </w:r>
          </w:p>
        </w:tc>
        <w:tc>
          <w:tcPr>
            <w:tcW w:w="3474" w:type="dxa"/>
            <w:vAlign w:val="center"/>
          </w:tcPr>
          <w:p w14:paraId="75FF8F98" w14:textId="3623D761" w:rsidR="006A61CB" w:rsidRPr="00A01A63" w:rsidRDefault="00013ABD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STEWED CINNAMON APPLES WITH CUSTARD</w:t>
            </w:r>
          </w:p>
        </w:tc>
      </w:tr>
      <w:tr w:rsidR="00FB3BBC" w:rsidRPr="00A01A63" w14:paraId="0262CDA2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4B19E4CF" w14:textId="3962A3FA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 xml:space="preserve">THURSDAY </w:t>
            </w:r>
          </w:p>
          <w:p w14:paraId="3B6BBDC1" w14:textId="42FE918E" w:rsidR="006A61CB" w:rsidRPr="00A01A63" w:rsidRDefault="00013ABD" w:rsidP="006A61CB">
            <w:pPr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29 SEPTEMBER 2022</w:t>
            </w:r>
          </w:p>
        </w:tc>
        <w:tc>
          <w:tcPr>
            <w:tcW w:w="4644" w:type="dxa"/>
            <w:vAlign w:val="center"/>
          </w:tcPr>
          <w:p w14:paraId="274685C8" w14:textId="56EDEEF7" w:rsidR="006A61CB" w:rsidRPr="00A01A63" w:rsidRDefault="00290607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TOMATO MEATBALLS</w:t>
            </w:r>
          </w:p>
          <w:p w14:paraId="1E32426F" w14:textId="00F56F26" w:rsidR="00290607" w:rsidRPr="00A01A63" w:rsidRDefault="00290607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WITH PARSLEY RICE,</w:t>
            </w:r>
          </w:p>
          <w:p w14:paraId="2F5B65D0" w14:textId="3EBBB632" w:rsidR="00290607" w:rsidRPr="00A01A63" w:rsidRDefault="00290607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CARROTS &amp; GREEN BEANS</w:t>
            </w:r>
          </w:p>
        </w:tc>
        <w:tc>
          <w:tcPr>
            <w:tcW w:w="4656" w:type="dxa"/>
            <w:vAlign w:val="center"/>
          </w:tcPr>
          <w:p w14:paraId="7C01BBD2" w14:textId="442DE1F5" w:rsidR="006A61CB" w:rsidRPr="00A01A63" w:rsidRDefault="00290607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THAI FISH CAKES</w:t>
            </w:r>
          </w:p>
          <w:p w14:paraId="605DA817" w14:textId="4B8D385E" w:rsidR="0090505F" w:rsidRPr="00A01A63" w:rsidRDefault="00290607" w:rsidP="00A01A63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WITH SWEET &amp; SOUR SAUCE,</w:t>
            </w:r>
            <w:r w:rsidR="00A01A6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01A63">
              <w:rPr>
                <w:rFonts w:ascii="Arial" w:hAnsi="Arial" w:cs="Arial"/>
                <w:sz w:val="32"/>
                <w:szCs w:val="32"/>
              </w:rPr>
              <w:t>MASHED POTATOES &amp; STIR-FRIED</w:t>
            </w:r>
            <w:r w:rsidR="0090505F" w:rsidRPr="00A01A6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01A63">
              <w:rPr>
                <w:rFonts w:ascii="Arial" w:hAnsi="Arial" w:cs="Arial"/>
                <w:sz w:val="32"/>
                <w:szCs w:val="32"/>
              </w:rPr>
              <w:t>VEGETABLES</w:t>
            </w:r>
          </w:p>
        </w:tc>
        <w:tc>
          <w:tcPr>
            <w:tcW w:w="3474" w:type="dxa"/>
            <w:vAlign w:val="center"/>
          </w:tcPr>
          <w:p w14:paraId="040657CC" w14:textId="1C161BA3" w:rsidR="006A61CB" w:rsidRPr="00A01A63" w:rsidRDefault="00013ABD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BREAD &amp; BUTTER PUDDING</w:t>
            </w:r>
          </w:p>
        </w:tc>
      </w:tr>
      <w:tr w:rsidR="00FB3BBC" w:rsidRPr="00A01A63" w14:paraId="2831BCBF" w14:textId="77777777" w:rsidTr="008B4969">
        <w:trPr>
          <w:trHeight w:val="2304"/>
        </w:trPr>
        <w:tc>
          <w:tcPr>
            <w:tcW w:w="2251" w:type="dxa"/>
            <w:vAlign w:val="center"/>
          </w:tcPr>
          <w:p w14:paraId="23776CE3" w14:textId="42D6E947" w:rsidR="006A61CB" w:rsidRPr="00A01A63" w:rsidRDefault="00013ABD" w:rsidP="006A61C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FRIDAY</w:t>
            </w:r>
          </w:p>
          <w:p w14:paraId="3798FA50" w14:textId="6BD51532" w:rsidR="006A61CB" w:rsidRPr="00A01A63" w:rsidRDefault="00013ABD" w:rsidP="006A61CB">
            <w:pPr>
              <w:jc w:val="center"/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</w:pP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3</w:t>
            </w:r>
            <w:r w:rsidR="0090505F"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 xml:space="preserve">0 </w:t>
            </w:r>
            <w:r w:rsidRPr="00A01A63">
              <w:rPr>
                <w:rFonts w:ascii="Arial" w:hAnsi="Arial" w:cs="Arial"/>
                <w:b/>
                <w:bCs/>
                <w:color w:val="339966"/>
                <w:sz w:val="32"/>
                <w:szCs w:val="32"/>
              </w:rPr>
              <w:t>SEPTEMBER 2022</w:t>
            </w:r>
          </w:p>
        </w:tc>
        <w:tc>
          <w:tcPr>
            <w:tcW w:w="4644" w:type="dxa"/>
            <w:vAlign w:val="center"/>
          </w:tcPr>
          <w:p w14:paraId="3FA7A31A" w14:textId="1D88BEF1" w:rsidR="00290607" w:rsidRPr="00A01A63" w:rsidRDefault="00290607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FRIED</w:t>
            </w:r>
            <w:r w:rsidR="00DF30E2" w:rsidRPr="00A01A63">
              <w:rPr>
                <w:rFonts w:ascii="Arial" w:hAnsi="Arial" w:cs="Arial"/>
                <w:sz w:val="32"/>
                <w:szCs w:val="32"/>
              </w:rPr>
              <w:t>/GRILLED</w:t>
            </w:r>
            <w:r w:rsidRPr="00A01A6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DF30E2" w:rsidRPr="00A01A63">
              <w:rPr>
                <w:rFonts w:ascii="Arial" w:hAnsi="Arial" w:cs="Arial"/>
                <w:sz w:val="32"/>
                <w:szCs w:val="32"/>
              </w:rPr>
              <w:t>HAKE</w:t>
            </w:r>
            <w:r w:rsidRPr="00A01A63">
              <w:rPr>
                <w:rFonts w:ascii="Arial" w:hAnsi="Arial" w:cs="Arial"/>
                <w:sz w:val="32"/>
                <w:szCs w:val="32"/>
              </w:rPr>
              <w:t xml:space="preserve"> WITH TARTAR SAUCE, FRESH LEMON, CHIPS</w:t>
            </w:r>
            <w:r w:rsidR="0090505F" w:rsidRPr="00A01A63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01A63">
              <w:rPr>
                <w:rFonts w:ascii="Arial" w:hAnsi="Arial" w:cs="Arial"/>
                <w:sz w:val="32"/>
                <w:szCs w:val="32"/>
              </w:rPr>
              <w:t>&amp; COLESLAW</w:t>
            </w:r>
          </w:p>
        </w:tc>
        <w:tc>
          <w:tcPr>
            <w:tcW w:w="4656" w:type="dxa"/>
            <w:vAlign w:val="center"/>
          </w:tcPr>
          <w:p w14:paraId="1D28E4FB" w14:textId="7F164D18" w:rsidR="006A61CB" w:rsidRPr="00A01A63" w:rsidRDefault="00681568" w:rsidP="0090505F">
            <w:pPr>
              <w:spacing w:after="2" w:line="238" w:lineRule="auto"/>
              <w:ind w:left="411" w:hanging="286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BACON, SPINACH &amp; FETA LASAGNE WITH GREEK SALAD</w:t>
            </w:r>
          </w:p>
        </w:tc>
        <w:tc>
          <w:tcPr>
            <w:tcW w:w="3474" w:type="dxa"/>
            <w:vAlign w:val="center"/>
          </w:tcPr>
          <w:p w14:paraId="44E53512" w14:textId="50C3CAC0" w:rsidR="006A61CB" w:rsidRPr="00A01A63" w:rsidRDefault="00013ABD" w:rsidP="0090505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01A63">
              <w:rPr>
                <w:rFonts w:ascii="Arial" w:hAnsi="Arial" w:cs="Arial"/>
                <w:sz w:val="32"/>
                <w:szCs w:val="32"/>
              </w:rPr>
              <w:t>ICE CREAM &amp; CHOCOLATE SAUCE</w:t>
            </w:r>
          </w:p>
        </w:tc>
      </w:tr>
    </w:tbl>
    <w:p w14:paraId="1722B0A0" w14:textId="57D9D6D6" w:rsidR="00F45FE1" w:rsidRDefault="00F45FE1" w:rsidP="00F45FE1">
      <w:pPr>
        <w:tabs>
          <w:tab w:val="left" w:pos="9316"/>
        </w:tabs>
        <w:rPr>
          <w:rFonts w:asciiTheme="minorHAnsi" w:hAnsiTheme="minorHAnsi" w:cstheme="minorHAnsi"/>
          <w:sz w:val="32"/>
          <w:szCs w:val="32"/>
          <w:lang w:val="en-US"/>
        </w:rPr>
      </w:pPr>
    </w:p>
    <w:p w14:paraId="5B13A6E2" w14:textId="1BF60F76" w:rsidR="00297056" w:rsidRDefault="00297056" w:rsidP="00F45FE1">
      <w:pPr>
        <w:tabs>
          <w:tab w:val="left" w:pos="9316"/>
        </w:tabs>
        <w:rPr>
          <w:rFonts w:asciiTheme="minorHAnsi" w:hAnsiTheme="minorHAnsi" w:cstheme="minorHAnsi"/>
          <w:sz w:val="32"/>
          <w:szCs w:val="32"/>
          <w:lang w:val="en-US"/>
        </w:rPr>
      </w:pPr>
    </w:p>
    <w:p w14:paraId="49BBCFCC" w14:textId="451FAC36" w:rsidR="00297056" w:rsidRDefault="00297056" w:rsidP="00F45FE1">
      <w:pPr>
        <w:tabs>
          <w:tab w:val="left" w:pos="9316"/>
        </w:tabs>
        <w:rPr>
          <w:rFonts w:asciiTheme="minorHAnsi" w:hAnsiTheme="minorHAnsi" w:cstheme="minorHAnsi"/>
          <w:sz w:val="32"/>
          <w:szCs w:val="32"/>
          <w:lang w:val="en-US"/>
        </w:rPr>
      </w:pPr>
    </w:p>
    <w:p w14:paraId="6B1E6B0E" w14:textId="08FDF751" w:rsidR="00297056" w:rsidRDefault="00297056" w:rsidP="00F45FE1">
      <w:pPr>
        <w:tabs>
          <w:tab w:val="left" w:pos="9316"/>
        </w:tabs>
        <w:rPr>
          <w:rFonts w:asciiTheme="minorHAnsi" w:hAnsiTheme="minorHAnsi" w:cstheme="minorHAnsi"/>
          <w:sz w:val="32"/>
          <w:szCs w:val="32"/>
          <w:lang w:val="en-US"/>
        </w:rPr>
      </w:pPr>
    </w:p>
    <w:p w14:paraId="1205A264" w14:textId="7D338022" w:rsidR="00297056" w:rsidRDefault="00297056" w:rsidP="00F45FE1">
      <w:pPr>
        <w:tabs>
          <w:tab w:val="left" w:pos="9316"/>
        </w:tabs>
        <w:rPr>
          <w:rFonts w:asciiTheme="minorHAnsi" w:hAnsiTheme="minorHAnsi" w:cstheme="minorHAnsi"/>
          <w:sz w:val="32"/>
          <w:szCs w:val="32"/>
          <w:lang w:val="en-US"/>
        </w:rPr>
      </w:pPr>
    </w:p>
    <w:p w14:paraId="3BC7A631" w14:textId="753F79CB" w:rsidR="00297056" w:rsidRDefault="00297056" w:rsidP="00F45FE1">
      <w:pPr>
        <w:tabs>
          <w:tab w:val="left" w:pos="9316"/>
        </w:tabs>
        <w:rPr>
          <w:rFonts w:asciiTheme="minorHAnsi" w:hAnsiTheme="minorHAnsi" w:cstheme="minorHAnsi"/>
          <w:sz w:val="32"/>
          <w:szCs w:val="32"/>
          <w:lang w:val="en-US"/>
        </w:rPr>
      </w:pPr>
    </w:p>
    <w:p w14:paraId="1F305257" w14:textId="1BD3952C" w:rsidR="00297056" w:rsidRDefault="00297056" w:rsidP="00F45FE1">
      <w:pPr>
        <w:tabs>
          <w:tab w:val="left" w:pos="9316"/>
        </w:tabs>
        <w:rPr>
          <w:rFonts w:asciiTheme="minorHAnsi" w:hAnsiTheme="minorHAnsi" w:cstheme="minorHAnsi"/>
          <w:sz w:val="32"/>
          <w:szCs w:val="32"/>
          <w:lang w:val="en-US"/>
        </w:rPr>
      </w:pPr>
    </w:p>
    <w:p w14:paraId="1F0E69FD" w14:textId="0704E0D0" w:rsidR="00297056" w:rsidRDefault="00297056" w:rsidP="00F45FE1">
      <w:pPr>
        <w:tabs>
          <w:tab w:val="left" w:pos="9316"/>
        </w:tabs>
        <w:rPr>
          <w:rFonts w:asciiTheme="minorHAnsi" w:hAnsiTheme="minorHAnsi" w:cstheme="minorHAnsi"/>
          <w:sz w:val="32"/>
          <w:szCs w:val="32"/>
          <w:lang w:val="en-US"/>
        </w:rPr>
      </w:pPr>
    </w:p>
    <w:p w14:paraId="61312D21" w14:textId="369D3337" w:rsidR="00297056" w:rsidRDefault="00297056" w:rsidP="00F45FE1">
      <w:pPr>
        <w:tabs>
          <w:tab w:val="left" w:pos="9316"/>
        </w:tabs>
        <w:rPr>
          <w:rFonts w:asciiTheme="minorHAnsi" w:hAnsiTheme="minorHAnsi" w:cstheme="minorHAnsi"/>
          <w:sz w:val="32"/>
          <w:szCs w:val="32"/>
          <w:lang w:val="en-US"/>
        </w:rPr>
      </w:pPr>
    </w:p>
    <w:p w14:paraId="47C291DB" w14:textId="0E626656" w:rsidR="00297056" w:rsidRDefault="00297056" w:rsidP="00F45FE1">
      <w:pPr>
        <w:tabs>
          <w:tab w:val="left" w:pos="9316"/>
        </w:tabs>
        <w:rPr>
          <w:rFonts w:asciiTheme="minorHAnsi" w:hAnsiTheme="minorHAnsi" w:cstheme="minorHAnsi"/>
          <w:sz w:val="32"/>
          <w:szCs w:val="32"/>
          <w:lang w:val="en-US"/>
        </w:rPr>
      </w:pPr>
    </w:p>
    <w:p w14:paraId="6FFCBAAB" w14:textId="4D92329F" w:rsidR="00297056" w:rsidRDefault="00297056" w:rsidP="00F45FE1">
      <w:pPr>
        <w:tabs>
          <w:tab w:val="left" w:pos="9316"/>
        </w:tabs>
        <w:rPr>
          <w:rFonts w:asciiTheme="minorHAnsi" w:hAnsiTheme="minorHAnsi" w:cstheme="minorHAnsi"/>
          <w:sz w:val="32"/>
          <w:szCs w:val="32"/>
          <w:lang w:val="en-US"/>
        </w:rPr>
      </w:pPr>
    </w:p>
    <w:p w14:paraId="7CACEB61" w14:textId="10CEDE7A" w:rsidR="00297056" w:rsidRDefault="00297056" w:rsidP="00F45FE1">
      <w:pPr>
        <w:tabs>
          <w:tab w:val="left" w:pos="9316"/>
        </w:tabs>
        <w:rPr>
          <w:rFonts w:asciiTheme="minorHAnsi" w:hAnsiTheme="minorHAnsi" w:cstheme="minorHAnsi"/>
          <w:sz w:val="32"/>
          <w:szCs w:val="32"/>
          <w:lang w:val="en-US"/>
        </w:rPr>
      </w:pPr>
    </w:p>
    <w:p w14:paraId="6B39BA12" w14:textId="20A436E2" w:rsidR="00297056" w:rsidRDefault="00297056" w:rsidP="00F45FE1">
      <w:pPr>
        <w:tabs>
          <w:tab w:val="left" w:pos="9316"/>
        </w:tabs>
        <w:rPr>
          <w:rFonts w:asciiTheme="minorHAnsi" w:hAnsiTheme="minorHAnsi" w:cstheme="minorHAnsi"/>
          <w:sz w:val="32"/>
          <w:szCs w:val="32"/>
          <w:lang w:val="en-US"/>
        </w:rPr>
      </w:pPr>
    </w:p>
    <w:p w14:paraId="56DA36C5" w14:textId="0C740607" w:rsidR="00297056" w:rsidRDefault="00297056" w:rsidP="00F45FE1">
      <w:pPr>
        <w:tabs>
          <w:tab w:val="left" w:pos="9316"/>
        </w:tabs>
        <w:rPr>
          <w:rFonts w:asciiTheme="minorHAnsi" w:hAnsiTheme="minorHAnsi" w:cstheme="minorHAnsi"/>
          <w:sz w:val="32"/>
          <w:szCs w:val="32"/>
          <w:lang w:val="en-US"/>
        </w:rPr>
      </w:pPr>
    </w:p>
    <w:p w14:paraId="5A17E194" w14:textId="6135DCF4" w:rsidR="00297056" w:rsidRDefault="00297056" w:rsidP="00F45FE1">
      <w:pPr>
        <w:tabs>
          <w:tab w:val="left" w:pos="9316"/>
        </w:tabs>
        <w:rPr>
          <w:rFonts w:asciiTheme="minorHAnsi" w:hAnsiTheme="minorHAnsi" w:cstheme="minorHAnsi"/>
          <w:sz w:val="32"/>
          <w:szCs w:val="32"/>
          <w:lang w:val="en-US"/>
        </w:rPr>
      </w:pPr>
    </w:p>
    <w:p w14:paraId="6A6A75F2" w14:textId="113BC80B" w:rsidR="00297056" w:rsidRDefault="00297056" w:rsidP="00F45FE1">
      <w:pPr>
        <w:tabs>
          <w:tab w:val="left" w:pos="9316"/>
        </w:tabs>
        <w:rPr>
          <w:rFonts w:asciiTheme="minorHAnsi" w:hAnsiTheme="minorHAnsi" w:cstheme="minorHAnsi"/>
          <w:sz w:val="32"/>
          <w:szCs w:val="32"/>
          <w:lang w:val="en-US"/>
        </w:rPr>
      </w:pPr>
    </w:p>
    <w:p w14:paraId="3D75FC87" w14:textId="72659929" w:rsidR="00297056" w:rsidRDefault="00297056" w:rsidP="00F45FE1">
      <w:pPr>
        <w:tabs>
          <w:tab w:val="left" w:pos="9316"/>
        </w:tabs>
        <w:rPr>
          <w:rFonts w:asciiTheme="minorHAnsi" w:hAnsiTheme="minorHAnsi" w:cstheme="minorHAnsi"/>
          <w:sz w:val="32"/>
          <w:szCs w:val="32"/>
          <w:lang w:val="en-US"/>
        </w:rPr>
      </w:pPr>
    </w:p>
    <w:p w14:paraId="3EB1BD18" w14:textId="43B01DA8" w:rsidR="00297056" w:rsidRDefault="00297056" w:rsidP="00F45FE1">
      <w:pPr>
        <w:tabs>
          <w:tab w:val="left" w:pos="9316"/>
        </w:tabs>
        <w:rPr>
          <w:rFonts w:asciiTheme="minorHAnsi" w:hAnsiTheme="minorHAnsi" w:cstheme="minorHAnsi"/>
          <w:sz w:val="32"/>
          <w:szCs w:val="32"/>
          <w:lang w:val="en-US"/>
        </w:rPr>
      </w:pPr>
    </w:p>
    <w:p w14:paraId="566E8B00" w14:textId="298D11AA" w:rsidR="00297056" w:rsidRPr="008B4C9A" w:rsidRDefault="00297056" w:rsidP="00F45FE1">
      <w:pPr>
        <w:tabs>
          <w:tab w:val="left" w:pos="9316"/>
        </w:tabs>
        <w:rPr>
          <w:rFonts w:asciiTheme="minorHAnsi" w:hAnsiTheme="minorHAnsi" w:cstheme="minorHAnsi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3EB60E7" wp14:editId="2F848704">
            <wp:simplePos x="0" y="0"/>
            <wp:positionH relativeFrom="column">
              <wp:posOffset>942340</wp:posOffset>
            </wp:positionH>
            <wp:positionV relativeFrom="paragraph">
              <wp:posOffset>-305435</wp:posOffset>
            </wp:positionV>
            <wp:extent cx="7910591" cy="113061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r="1233"/>
                    <a:stretch/>
                  </pic:blipFill>
                  <pic:spPr bwMode="auto">
                    <a:xfrm>
                      <a:off x="0" y="0"/>
                      <a:ext cx="7910591" cy="1130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7056" w:rsidRPr="008B4C9A" w:rsidSect="00952166">
      <w:headerReference w:type="first" r:id="rId11"/>
      <w:pgSz w:w="16838" w:h="23811" w:code="8"/>
      <w:pgMar w:top="1276" w:right="1448" w:bottom="284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E998E" w14:textId="77777777" w:rsidR="00DC7EA7" w:rsidRDefault="00DC7EA7" w:rsidP="004475D7">
      <w:r>
        <w:separator/>
      </w:r>
    </w:p>
  </w:endnote>
  <w:endnote w:type="continuationSeparator" w:id="0">
    <w:p w14:paraId="50988B9F" w14:textId="77777777" w:rsidR="00DC7EA7" w:rsidRDefault="00DC7EA7" w:rsidP="00447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2CB7E" w14:textId="77777777" w:rsidR="00DC7EA7" w:rsidRDefault="00DC7EA7" w:rsidP="004475D7">
      <w:r>
        <w:separator/>
      </w:r>
    </w:p>
  </w:footnote>
  <w:footnote w:type="continuationSeparator" w:id="0">
    <w:p w14:paraId="45667194" w14:textId="77777777" w:rsidR="00DC7EA7" w:rsidRDefault="00DC7EA7" w:rsidP="00447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0C66D" w14:textId="77777777" w:rsidR="003840DE" w:rsidRDefault="003840DE">
    <w:pPr>
      <w:pStyle w:val="Header"/>
    </w:pPr>
    <w:r>
      <w:rPr>
        <w:noProof/>
        <w:lang w:eastAsia="en-ZA"/>
      </w:rPr>
      <w:drawing>
        <wp:anchor distT="0" distB="0" distL="114300" distR="114300" simplePos="0" relativeHeight="251659264" behindDoc="0" locked="0" layoutInCell="1" allowOverlap="1" wp14:anchorId="02EA69CC" wp14:editId="75E97AEB">
          <wp:simplePos x="0" y="0"/>
          <wp:positionH relativeFrom="margin">
            <wp:posOffset>-457200</wp:posOffset>
          </wp:positionH>
          <wp:positionV relativeFrom="page">
            <wp:posOffset>32385</wp:posOffset>
          </wp:positionV>
          <wp:extent cx="10877734" cy="3109804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7734" cy="3109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ttachedTemplate r:id="rId1"/>
  <w:defaultTabStop w:val="76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9EE"/>
    <w:rsid w:val="00013ABD"/>
    <w:rsid w:val="000208B8"/>
    <w:rsid w:val="0003044A"/>
    <w:rsid w:val="00064AC8"/>
    <w:rsid w:val="0007380E"/>
    <w:rsid w:val="00077709"/>
    <w:rsid w:val="00092B16"/>
    <w:rsid w:val="00096398"/>
    <w:rsid w:val="000B130D"/>
    <w:rsid w:val="000B56FD"/>
    <w:rsid w:val="000C2C9E"/>
    <w:rsid w:val="000C417C"/>
    <w:rsid w:val="000E1FD6"/>
    <w:rsid w:val="000F2F66"/>
    <w:rsid w:val="00123823"/>
    <w:rsid w:val="00157404"/>
    <w:rsid w:val="00166CCE"/>
    <w:rsid w:val="00180984"/>
    <w:rsid w:val="00192E48"/>
    <w:rsid w:val="001A6B92"/>
    <w:rsid w:val="001B2F69"/>
    <w:rsid w:val="001C3E55"/>
    <w:rsid w:val="001D4351"/>
    <w:rsid w:val="001D56B5"/>
    <w:rsid w:val="001F2B12"/>
    <w:rsid w:val="00226DB8"/>
    <w:rsid w:val="00243952"/>
    <w:rsid w:val="00246B09"/>
    <w:rsid w:val="002502AD"/>
    <w:rsid w:val="00282DE3"/>
    <w:rsid w:val="00290607"/>
    <w:rsid w:val="00297056"/>
    <w:rsid w:val="002B36DA"/>
    <w:rsid w:val="002B55BC"/>
    <w:rsid w:val="002B7AD1"/>
    <w:rsid w:val="002E679A"/>
    <w:rsid w:val="002F5727"/>
    <w:rsid w:val="002F6C65"/>
    <w:rsid w:val="00323B94"/>
    <w:rsid w:val="0033224A"/>
    <w:rsid w:val="00343349"/>
    <w:rsid w:val="003502F3"/>
    <w:rsid w:val="00373317"/>
    <w:rsid w:val="003840DE"/>
    <w:rsid w:val="003D7571"/>
    <w:rsid w:val="003F5C47"/>
    <w:rsid w:val="00442A33"/>
    <w:rsid w:val="004475D7"/>
    <w:rsid w:val="00466530"/>
    <w:rsid w:val="00466E6F"/>
    <w:rsid w:val="004A0983"/>
    <w:rsid w:val="004B0A1A"/>
    <w:rsid w:val="004D15C2"/>
    <w:rsid w:val="004D29EE"/>
    <w:rsid w:val="004D3820"/>
    <w:rsid w:val="004D6F96"/>
    <w:rsid w:val="004E72B0"/>
    <w:rsid w:val="00504324"/>
    <w:rsid w:val="00556239"/>
    <w:rsid w:val="00556494"/>
    <w:rsid w:val="005A0810"/>
    <w:rsid w:val="005B6FA7"/>
    <w:rsid w:val="005D21AF"/>
    <w:rsid w:val="005F0B0C"/>
    <w:rsid w:val="006059BD"/>
    <w:rsid w:val="00630252"/>
    <w:rsid w:val="006524EA"/>
    <w:rsid w:val="00666ED6"/>
    <w:rsid w:val="006814F6"/>
    <w:rsid w:val="00681568"/>
    <w:rsid w:val="006A61CB"/>
    <w:rsid w:val="006C1206"/>
    <w:rsid w:val="006C4F7D"/>
    <w:rsid w:val="00735B21"/>
    <w:rsid w:val="00746474"/>
    <w:rsid w:val="00754F22"/>
    <w:rsid w:val="007639ED"/>
    <w:rsid w:val="0077111F"/>
    <w:rsid w:val="00776B87"/>
    <w:rsid w:val="00790C7D"/>
    <w:rsid w:val="0079451E"/>
    <w:rsid w:val="007A242B"/>
    <w:rsid w:val="007F1E42"/>
    <w:rsid w:val="00803F0C"/>
    <w:rsid w:val="00851859"/>
    <w:rsid w:val="0085313D"/>
    <w:rsid w:val="008869D1"/>
    <w:rsid w:val="008B3E2D"/>
    <w:rsid w:val="008B4969"/>
    <w:rsid w:val="008B4C9A"/>
    <w:rsid w:val="0090505F"/>
    <w:rsid w:val="00906942"/>
    <w:rsid w:val="009250FB"/>
    <w:rsid w:val="00952166"/>
    <w:rsid w:val="00952A9C"/>
    <w:rsid w:val="009A0E72"/>
    <w:rsid w:val="009A2EA3"/>
    <w:rsid w:val="009A7EB7"/>
    <w:rsid w:val="009C2D60"/>
    <w:rsid w:val="009D79ED"/>
    <w:rsid w:val="00A01A63"/>
    <w:rsid w:val="00A01CBA"/>
    <w:rsid w:val="00A1284B"/>
    <w:rsid w:val="00A41552"/>
    <w:rsid w:val="00A81CB6"/>
    <w:rsid w:val="00A82670"/>
    <w:rsid w:val="00A827E2"/>
    <w:rsid w:val="00AD1F61"/>
    <w:rsid w:val="00AD2E57"/>
    <w:rsid w:val="00AE5C43"/>
    <w:rsid w:val="00AF562D"/>
    <w:rsid w:val="00B12E24"/>
    <w:rsid w:val="00B321D3"/>
    <w:rsid w:val="00B75AD9"/>
    <w:rsid w:val="00B77875"/>
    <w:rsid w:val="00B80FA4"/>
    <w:rsid w:val="00B83223"/>
    <w:rsid w:val="00B839F7"/>
    <w:rsid w:val="00B846FF"/>
    <w:rsid w:val="00B86DAA"/>
    <w:rsid w:val="00B9699A"/>
    <w:rsid w:val="00C02FD4"/>
    <w:rsid w:val="00C11CFA"/>
    <w:rsid w:val="00C15DA3"/>
    <w:rsid w:val="00C43901"/>
    <w:rsid w:val="00C4391C"/>
    <w:rsid w:val="00C469D7"/>
    <w:rsid w:val="00C85D6F"/>
    <w:rsid w:val="00CA54AF"/>
    <w:rsid w:val="00CA75F9"/>
    <w:rsid w:val="00CB0C91"/>
    <w:rsid w:val="00CC39DB"/>
    <w:rsid w:val="00CD4861"/>
    <w:rsid w:val="00CE72D2"/>
    <w:rsid w:val="00D06B1D"/>
    <w:rsid w:val="00D20016"/>
    <w:rsid w:val="00D22348"/>
    <w:rsid w:val="00D51FF3"/>
    <w:rsid w:val="00D630FB"/>
    <w:rsid w:val="00DC0DBC"/>
    <w:rsid w:val="00DC7EA7"/>
    <w:rsid w:val="00DF30E2"/>
    <w:rsid w:val="00DF6F0E"/>
    <w:rsid w:val="00E21347"/>
    <w:rsid w:val="00E21F0A"/>
    <w:rsid w:val="00ED4676"/>
    <w:rsid w:val="00EE7CA6"/>
    <w:rsid w:val="00F21386"/>
    <w:rsid w:val="00F22EB7"/>
    <w:rsid w:val="00F45FE1"/>
    <w:rsid w:val="00FB3BBC"/>
    <w:rsid w:val="00FC42AF"/>
    <w:rsid w:val="00FC4D6F"/>
    <w:rsid w:val="00FE38DF"/>
    <w:rsid w:val="00FF5A5D"/>
    <w:rsid w:val="00FF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."/>
  <w14:docId w14:val="19AA3DE4"/>
  <w15:chartTrackingRefBased/>
  <w15:docId w15:val="{5AA21188-862E-4316-A7A4-F3022BA60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5D7"/>
    <w:pPr>
      <w:spacing w:after="0" w:line="240" w:lineRule="auto"/>
    </w:pPr>
    <w:rPr>
      <w:rFonts w:ascii="Calibri" w:hAnsi="Calibri" w:cs="Calibri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75D7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475D7"/>
  </w:style>
  <w:style w:type="paragraph" w:styleId="Footer">
    <w:name w:val="footer"/>
    <w:basedOn w:val="Normal"/>
    <w:link w:val="FooterChar"/>
    <w:uiPriority w:val="99"/>
    <w:unhideWhenUsed/>
    <w:rsid w:val="004475D7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475D7"/>
  </w:style>
  <w:style w:type="table" w:styleId="TableGrid">
    <w:name w:val="Table Grid"/>
    <w:basedOn w:val="TableNormal"/>
    <w:uiPriority w:val="39"/>
    <w:rsid w:val="00AF5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D29EE"/>
    <w:pPr>
      <w:spacing w:after="0" w:line="240" w:lineRule="auto"/>
    </w:pPr>
    <w:rPr>
      <w:rFonts w:ascii="Calibri" w:eastAsia="Calibri" w:hAnsi="Calibri" w:cs="Calibri"/>
      <w:color w:val="000000"/>
      <w:lang w:eastAsia="en-ZA"/>
    </w:rPr>
  </w:style>
  <w:style w:type="paragraph" w:styleId="Title">
    <w:name w:val="Title"/>
    <w:basedOn w:val="Normal"/>
    <w:next w:val="Normal"/>
    <w:link w:val="TitleChar"/>
    <w:uiPriority w:val="10"/>
    <w:qFormat/>
    <w:rsid w:val="00FB3BB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3BB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7D181.FCB8B9F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w\AppData\Local\Microsoft\Windows\INetCache\Content.Outlook\5YMITE5A\EG%20Muizenberg_%20Menu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41A0A-1D91-4C14-A540-88C3EA758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 Muizenberg_ Menu template</Template>
  <TotalTime>2</TotalTime>
  <Pages>5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Whitworth</dc:creator>
  <cp:keywords/>
  <dc:description/>
  <cp:lastModifiedBy>Evergreen Noordhoek</cp:lastModifiedBy>
  <cp:revision>2</cp:revision>
  <cp:lastPrinted>2022-08-25T06:28:00Z</cp:lastPrinted>
  <dcterms:created xsi:type="dcterms:W3CDTF">2022-08-25T10:08:00Z</dcterms:created>
  <dcterms:modified xsi:type="dcterms:W3CDTF">2022-08-25T10:08:00Z</dcterms:modified>
</cp:coreProperties>
</file>